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D232B" w14:textId="77777777" w:rsidR="007472A5" w:rsidRPr="00B741ED" w:rsidRDefault="007472A5" w:rsidP="007472A5">
      <w:pPr>
        <w:spacing w:after="720"/>
        <w:rPr>
          <w:lang w:val="en-AU" w:eastAsia="en-US"/>
        </w:rPr>
      </w:pPr>
      <w:r>
        <w:rPr>
          <w:noProof/>
          <w:lang w:val="en-AU" w:eastAsia="en-US"/>
          <w14:ligatures w14:val="standardContextual"/>
        </w:rPr>
        <w:drawing>
          <wp:inline distT="0" distB="0" distL="0" distR="0" wp14:anchorId="3FA7C1B2" wp14:editId="21BE8F33">
            <wp:extent cx="3053964" cy="819150"/>
            <wp:effectExtent l="0" t="0" r="0" b="0"/>
            <wp:docPr id="493971314" name="Picture 9" descr="Department of Human Services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971314" name="Picture 9" descr="Department of Human Services South Austral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5700" cy="822298"/>
                    </a:xfrm>
                    <a:prstGeom prst="rect">
                      <a:avLst/>
                    </a:prstGeom>
                  </pic:spPr>
                </pic:pic>
              </a:graphicData>
            </a:graphic>
          </wp:inline>
        </w:drawing>
      </w:r>
    </w:p>
    <w:p w14:paraId="1DAB17D1" w14:textId="77777777" w:rsidR="007472A5" w:rsidRPr="002C4333" w:rsidRDefault="007472A5" w:rsidP="007472A5">
      <w:pPr>
        <w:pStyle w:val="Subtitle"/>
        <w:spacing w:after="0"/>
        <w:rPr>
          <w:sz w:val="30"/>
          <w:szCs w:val="30"/>
        </w:rPr>
      </w:pPr>
      <w:r w:rsidRPr="002C4333">
        <w:rPr>
          <w:sz w:val="30"/>
          <w:szCs w:val="30"/>
        </w:rPr>
        <w:t>Child and Family Support System</w:t>
      </w:r>
    </w:p>
    <w:p w14:paraId="47BD75AE" w14:textId="77777777" w:rsidR="007472A5" w:rsidRDefault="007472A5" w:rsidP="007472A5">
      <w:pPr>
        <w:pStyle w:val="Heading1"/>
        <w:spacing w:before="0" w:after="0"/>
      </w:pPr>
      <w:r w:rsidRPr="00160F99">
        <w:t>Lived Experience Network</w:t>
      </w:r>
    </w:p>
    <w:p w14:paraId="4A587C5C" w14:textId="23A0A505" w:rsidR="007472A5" w:rsidRPr="00EF0F8C" w:rsidRDefault="007472A5" w:rsidP="007472A5">
      <w:pPr>
        <w:pStyle w:val="Subtitle"/>
        <w:spacing w:before="0"/>
        <w:sectPr w:rsidR="007472A5" w:rsidRPr="00EF0F8C" w:rsidSect="007472A5">
          <w:headerReference w:type="even" r:id="rId12"/>
          <w:footerReference w:type="even" r:id="rId13"/>
          <w:headerReference w:type="first" r:id="rId14"/>
          <w:footerReference w:type="first" r:id="rId15"/>
          <w:pgSz w:w="11906" w:h="16838"/>
          <w:pgMar w:top="1440" w:right="1440" w:bottom="1440" w:left="1440" w:header="708" w:footer="708" w:gutter="0"/>
          <w:cols w:space="708"/>
          <w:docGrid w:linePitch="360"/>
        </w:sectPr>
      </w:pPr>
      <w:r w:rsidRPr="00EF0F8C">
        <w:t>Impact Report</w:t>
      </w:r>
    </w:p>
    <w:p w14:paraId="7F0BD381" w14:textId="66D64838" w:rsidR="00B94009" w:rsidRPr="007472A5" w:rsidRDefault="00B94009" w:rsidP="007472A5">
      <w:bookmarkStart w:id="0" w:name="_Toc181955211"/>
      <w:bookmarkStart w:id="1" w:name="_Toc183699837"/>
      <w:bookmarkStart w:id="2" w:name="_Toc219121187"/>
      <w:bookmarkStart w:id="3" w:name="_Toc221697742"/>
      <w:bookmarkStart w:id="4" w:name="_Toc222320244"/>
      <w:bookmarkStart w:id="5" w:name="_Toc225340697"/>
      <w:r w:rsidRPr="007472A5">
        <w:br w:type="page"/>
      </w:r>
    </w:p>
    <w:p w14:paraId="50860739" w14:textId="79F9CBC9" w:rsidR="00D408CC" w:rsidRPr="006C03D5" w:rsidRDefault="00D408CC" w:rsidP="00293834">
      <w:pPr>
        <w:pStyle w:val="Heading2"/>
      </w:pPr>
      <w:r w:rsidRPr="006C03D5">
        <w:lastRenderedPageBreak/>
        <w:t>Acknowledgement</w:t>
      </w:r>
      <w:bookmarkEnd w:id="0"/>
      <w:bookmarkEnd w:id="1"/>
      <w:bookmarkEnd w:id="2"/>
      <w:r w:rsidR="0031653A" w:rsidRPr="006C03D5">
        <w:t>s</w:t>
      </w:r>
      <w:bookmarkEnd w:id="3"/>
      <w:bookmarkEnd w:id="4"/>
      <w:bookmarkEnd w:id="5"/>
    </w:p>
    <w:p w14:paraId="40CFFDA2" w14:textId="10848F44" w:rsidR="0031653A" w:rsidRPr="006C03D5" w:rsidRDefault="0031653A" w:rsidP="00293834">
      <w:pPr>
        <w:pStyle w:val="Heading3"/>
      </w:pPr>
      <w:bookmarkStart w:id="6" w:name="_Toc222320245"/>
      <w:bookmarkStart w:id="7" w:name="_Toc225340698"/>
      <w:r w:rsidRPr="006C03D5">
        <w:t xml:space="preserve">Acknowledgement of </w:t>
      </w:r>
      <w:bookmarkEnd w:id="6"/>
      <w:r w:rsidR="009049F0" w:rsidRPr="006C03D5">
        <w:t>Aboriginal Peoples of South Australia</w:t>
      </w:r>
      <w:bookmarkEnd w:id="7"/>
    </w:p>
    <w:p w14:paraId="3BFA0E65" w14:textId="1DEA94AB" w:rsidR="00D15411" w:rsidRPr="0071786F" w:rsidRDefault="002C6FAC" w:rsidP="00293834">
      <w:r w:rsidRPr="0071786F">
        <w:t>W</w:t>
      </w:r>
      <w:r w:rsidR="00D15411" w:rsidRPr="0071786F">
        <w:t xml:space="preserve">e acknowledge and respect Aboriginal people as the first people of this country and recognise the traditional custodians of the lands in South Australia. We acknowledge that the cultural, spiritual, social, economic and parenting practices of Aboriginal </w:t>
      </w:r>
      <w:r w:rsidR="000D1C9A" w:rsidRPr="0071786F">
        <w:t xml:space="preserve">and Torres Strait Islander </w:t>
      </w:r>
      <w:r w:rsidR="00D15411" w:rsidRPr="0071786F">
        <w:t>people come from traditional lands, waters and skies, and that their cultural and heritage beliefs, languages and lore are still living and of great importance today.</w:t>
      </w:r>
    </w:p>
    <w:p w14:paraId="50BE6AA4" w14:textId="1F056866" w:rsidR="00D07881" w:rsidRPr="0071786F" w:rsidRDefault="00777280" w:rsidP="00293834">
      <w:r w:rsidRPr="0071786F">
        <w:t>We acknowledge Elders past, present and emerging, and recognise Aboriginal children as the Elders of the future.</w:t>
      </w:r>
      <w:r w:rsidR="00293834">
        <w:t xml:space="preserve"> </w:t>
      </w:r>
      <w:r w:rsidR="0099184B" w:rsidRPr="0071786F">
        <w:t>W</w:t>
      </w:r>
      <w:r w:rsidR="00D07881" w:rsidRPr="0071786F">
        <w:t>e also acknowledge Aboriginal staff, families and communities who work to keep children safe, supported by culture and a strong sense of identity.</w:t>
      </w:r>
    </w:p>
    <w:p w14:paraId="0CCB0025" w14:textId="4B562D67" w:rsidR="007762E9" w:rsidRPr="0071786F" w:rsidRDefault="007762E9" w:rsidP="00293834">
      <w:r w:rsidRPr="0071786F">
        <w:t>We recognise the ongoing impacts of intergenerational trauma, invasion and colonisation, and the strength shown in overcoming them.</w:t>
      </w:r>
    </w:p>
    <w:p w14:paraId="24A658AE" w14:textId="33DC1EC9" w:rsidR="00E31C43" w:rsidRPr="0071786F" w:rsidRDefault="00E31C43" w:rsidP="00293834">
      <w:r w:rsidRPr="0071786F">
        <w:t>We are committed to listening to Aboriginal voices and supporting truth telling, ensuring that what Aboriginal people need and hope for is included at every stage of how the Child and Family Support System is shaped and delivered.</w:t>
      </w:r>
    </w:p>
    <w:p w14:paraId="15B46F54" w14:textId="58D8EF68" w:rsidR="0031653A" w:rsidRPr="008951EF" w:rsidRDefault="0031653A" w:rsidP="005B38B1">
      <w:pPr>
        <w:pStyle w:val="Heading3"/>
        <w:spacing w:before="360"/>
      </w:pPr>
      <w:bookmarkStart w:id="8" w:name="_Toc222320246"/>
      <w:bookmarkStart w:id="9" w:name="_Toc225340699"/>
      <w:r w:rsidRPr="008951EF">
        <w:t xml:space="preserve">Acknowledgement of </w:t>
      </w:r>
      <w:r w:rsidR="005A252C" w:rsidRPr="008951EF">
        <w:t xml:space="preserve">Lived </w:t>
      </w:r>
      <w:r w:rsidRPr="008951EF">
        <w:t>Experience</w:t>
      </w:r>
      <w:bookmarkEnd w:id="8"/>
      <w:bookmarkEnd w:id="9"/>
    </w:p>
    <w:p w14:paraId="219E50C1" w14:textId="4418949F" w:rsidR="007E2228" w:rsidRPr="0071786F" w:rsidRDefault="002B4E24" w:rsidP="00293834">
      <w:r w:rsidRPr="0071786F">
        <w:t>The</w:t>
      </w:r>
      <w:r w:rsidR="00146CB4" w:rsidRPr="0071786F">
        <w:t xml:space="preserve"> Child and Family Support Division recognises families as experts in their own lives and values people with lived </w:t>
      </w:r>
      <w:r w:rsidR="009302D7" w:rsidRPr="0071786F">
        <w:t>experience</w:t>
      </w:r>
      <w:r w:rsidR="00146CB4" w:rsidRPr="0071786F">
        <w:t xml:space="preserve"> for the insight, leadership and courage they bring to understanding what works and what needs to change. </w:t>
      </w:r>
    </w:p>
    <w:p w14:paraId="1E239E9A" w14:textId="55B94134" w:rsidR="00F45DC6" w:rsidRPr="00806E75" w:rsidRDefault="00146CB4" w:rsidP="00293834">
      <w:r w:rsidRPr="00806E75">
        <w:t>The Lived Experience Network</w:t>
      </w:r>
      <w:r w:rsidR="00CC02AB" w:rsidRPr="00806E75">
        <w:t xml:space="preserve"> (LEN)</w:t>
      </w:r>
      <w:r w:rsidRPr="00806E75">
        <w:t xml:space="preserve"> is a key stakeholder group in the Child and Family Support System, sharing their knowledge to help shape and improve system design and practice. By listening to and learning from these voices, the </w:t>
      </w:r>
      <w:r w:rsidR="00085E52" w:rsidRPr="00806E75">
        <w:t xml:space="preserve">Division </w:t>
      </w:r>
      <w:r w:rsidRPr="00806E75">
        <w:t>supports continuous system improvement and better outcomes for children, young people and families in South Australia.</w:t>
      </w:r>
      <w:r w:rsidR="00FD7F69" w:rsidRPr="00806E75">
        <w:t> </w:t>
      </w:r>
      <w:bookmarkStart w:id="10" w:name="_Toc222320247"/>
      <w:bookmarkStart w:id="11" w:name="_Toc225340700"/>
    </w:p>
    <w:p w14:paraId="2D615CFB" w14:textId="00C049FA" w:rsidR="00A21A53" w:rsidRPr="006C03D5" w:rsidRDefault="00A21A53" w:rsidP="00293834">
      <w:pPr>
        <w:pStyle w:val="Heading2"/>
      </w:pPr>
      <w:r w:rsidRPr="006C03D5">
        <w:t>For</w:t>
      </w:r>
      <w:r w:rsidR="00B52BB5" w:rsidRPr="006C03D5">
        <w:t>e</w:t>
      </w:r>
      <w:r w:rsidRPr="006C03D5">
        <w:t>w</w:t>
      </w:r>
      <w:r w:rsidR="00B52BB5" w:rsidRPr="006C03D5">
        <w:t>o</w:t>
      </w:r>
      <w:r w:rsidRPr="006C03D5">
        <w:t xml:space="preserve">rd from </w:t>
      </w:r>
      <w:bookmarkEnd w:id="10"/>
      <w:r w:rsidR="00572C3C" w:rsidRPr="006C03D5">
        <w:t>the Child and Family Support Division</w:t>
      </w:r>
      <w:bookmarkEnd w:id="11"/>
    </w:p>
    <w:p w14:paraId="4ABAC29B" w14:textId="5D6794D6" w:rsidR="00B17288" w:rsidRPr="003C410F" w:rsidRDefault="00B17288" w:rsidP="00293834">
      <w:r w:rsidRPr="003C410F">
        <w:t>Every day, across South Australia, families show extraordinary strength as they navigate the pressures, challenges and hopes that shape their lives. Our responsibility within the Child and Family Support System is to walk alongside them</w:t>
      </w:r>
      <w:r w:rsidR="00973993" w:rsidRPr="003C410F">
        <w:t xml:space="preserve">, </w:t>
      </w:r>
      <w:r w:rsidRPr="003C410F">
        <w:t>listening deeply, responding with empathy, and ensuring that the supports we provide are meaningful, safe, and grounded in real experience.</w:t>
      </w:r>
    </w:p>
    <w:p w14:paraId="79C88155" w14:textId="4364B04E" w:rsidR="00B17288" w:rsidRPr="003C410F" w:rsidRDefault="00B17288" w:rsidP="00293834">
      <w:r w:rsidRPr="003C410F">
        <w:lastRenderedPageBreak/>
        <w:t>The Lived Experience Network (LEN) is central to making this possible. LEN System Advisors bring a depth of understanding that cannot be replicated through data, policy or professional expertise alone. Their insight</w:t>
      </w:r>
      <w:r w:rsidR="00FF6538" w:rsidRPr="003C410F">
        <w:t xml:space="preserve">, </w:t>
      </w:r>
      <w:r w:rsidRPr="003C410F">
        <w:t>born from courage, resilience and a commitment to making things better for others</w:t>
      </w:r>
      <w:r w:rsidR="00FF6538" w:rsidRPr="003C410F">
        <w:t xml:space="preserve">, </w:t>
      </w:r>
      <w:r w:rsidRPr="003C410F">
        <w:t>shapes how we design services</w:t>
      </w:r>
      <w:r w:rsidR="00AF5604" w:rsidRPr="003C410F">
        <w:t xml:space="preserve"> </w:t>
      </w:r>
      <w:r w:rsidR="003C46CF">
        <w:t>and</w:t>
      </w:r>
      <w:r w:rsidR="00AF5604" w:rsidRPr="003C410F">
        <w:t xml:space="preserve"> policy</w:t>
      </w:r>
      <w:r w:rsidRPr="003C410F">
        <w:t>, how practitioners engage with families, and how our system continues to evolve. Their message is powerful and consistent: meaningful change happens when lived experience is not an afterthought, but a guiding force.</w:t>
      </w:r>
    </w:p>
    <w:p w14:paraId="1C168F98" w14:textId="40847D83" w:rsidR="00B17288" w:rsidRPr="003C410F" w:rsidRDefault="00B17288" w:rsidP="00293834">
      <w:r w:rsidRPr="003C410F">
        <w:t>Throughout 2025, LEN</w:t>
      </w:r>
      <w:r w:rsidR="00DD2307" w:rsidRPr="003C410F">
        <w:t xml:space="preserve">’s </w:t>
      </w:r>
      <w:r w:rsidRPr="003C410F">
        <w:t>contributions have informed practice guides across Safer Family Services, shaped the redesign of the Adults Supporting Kids website, influenced the Royal Commission into Domestic, Family and Sexual Violence, and helped ensure that early intervention, cultural safety, and child-centred practice remain at the heart of everything we do. Their voices have carried into collaborations with the Office for Early Childhood Development, the Office for Women, community partners, and policy makers.</w:t>
      </w:r>
      <w:r w:rsidR="00D851E9" w:rsidRPr="003C410F">
        <w:t xml:space="preserve"> In total for 2025, 11 consultations</w:t>
      </w:r>
      <w:r w:rsidR="009A1BFA" w:rsidRPr="003C410F">
        <w:t xml:space="preserve">, six presentations and two quarterly meetings were held. </w:t>
      </w:r>
    </w:p>
    <w:p w14:paraId="288F7B7C" w14:textId="4F854D07" w:rsidR="00B17288" w:rsidRPr="003C410F" w:rsidRDefault="00B17288" w:rsidP="00293834">
      <w:r w:rsidRPr="003C410F">
        <w:t>This work takes generosity</w:t>
      </w:r>
      <w:r w:rsidR="0071268D" w:rsidRPr="003C410F">
        <w:t xml:space="preserve"> and b</w:t>
      </w:r>
      <w:r w:rsidRPr="003C410F">
        <w:t>ravery. I want to acknowledge every System Advisor</w:t>
      </w:r>
      <w:r w:rsidR="0071268D" w:rsidRPr="003C410F">
        <w:t xml:space="preserve">, </w:t>
      </w:r>
      <w:r w:rsidRPr="003C410F">
        <w:t xml:space="preserve">current members and </w:t>
      </w:r>
      <w:r w:rsidR="009150B2">
        <w:t>A</w:t>
      </w:r>
      <w:r w:rsidRPr="003C410F">
        <w:t>lumn</w:t>
      </w:r>
      <w:r w:rsidR="0071268D" w:rsidRPr="003C410F">
        <w:t xml:space="preserve">i, </w:t>
      </w:r>
      <w:r w:rsidRPr="003C410F">
        <w:t xml:space="preserve">for the leadership they demonstrate in sharing their experiences, reflections and </w:t>
      </w:r>
      <w:r w:rsidR="008D4D8A" w:rsidRPr="003C410F">
        <w:t>advice</w:t>
      </w:r>
      <w:r w:rsidRPr="003C410F">
        <w:t>. Their advocacy amplifies the voices of children, families and communities who have often been unheard. Their contributions help us face difficult truths, challenge assumptions, and build a more responsive and compassionate system.</w:t>
      </w:r>
    </w:p>
    <w:p w14:paraId="4C463F37" w14:textId="33EEDACB" w:rsidR="00EF482B" w:rsidRDefault="00B17288" w:rsidP="00EA4C7A">
      <w:pPr>
        <w:spacing w:after="0"/>
      </w:pPr>
      <w:r w:rsidRPr="003C410F">
        <w:t>To the LEN: thank you for the clarity, honesty and hope you bring to this work. You remind us of our North Star</w:t>
      </w:r>
      <w:r w:rsidR="00DE6B02" w:rsidRPr="003C410F">
        <w:t xml:space="preserve">, </w:t>
      </w:r>
      <w:r w:rsidRPr="003C410F">
        <w:t>keeping children at the centre of all we do</w:t>
      </w:r>
      <w:r w:rsidR="00DE6B02" w:rsidRPr="003C410F">
        <w:t xml:space="preserve">, </w:t>
      </w:r>
      <w:r w:rsidRPr="003C410F">
        <w:t>and you guide us toward a future where every family can thrive.</w:t>
      </w:r>
    </w:p>
    <w:p w14:paraId="59891423" w14:textId="3047C466" w:rsidR="00FD7F6A" w:rsidRPr="00DF62EC" w:rsidRDefault="00FD7F6A" w:rsidP="002033CE">
      <w:pPr>
        <w:pStyle w:val="SignedBy"/>
      </w:pPr>
      <w:r w:rsidRPr="00DF62EC">
        <w:t>Gabrielle Fisher (Manager, Strategy, Policy and Innovation)</w:t>
      </w:r>
    </w:p>
    <w:p w14:paraId="4388F4B6" w14:textId="15050E69" w:rsidR="00A21A53" w:rsidRPr="008951EF" w:rsidRDefault="00285157" w:rsidP="00293834">
      <w:pPr>
        <w:pStyle w:val="Heading2"/>
      </w:pPr>
      <w:bookmarkStart w:id="12" w:name="_Toc222320248"/>
      <w:bookmarkStart w:id="13" w:name="_Toc225340701"/>
      <w:r w:rsidRPr="008951EF">
        <w:t>For</w:t>
      </w:r>
      <w:r w:rsidR="008F5D55" w:rsidRPr="008951EF">
        <w:t>e</w:t>
      </w:r>
      <w:r w:rsidRPr="008951EF">
        <w:t>w</w:t>
      </w:r>
      <w:r w:rsidR="008F5D55" w:rsidRPr="008951EF">
        <w:t>o</w:t>
      </w:r>
      <w:r w:rsidRPr="008951EF">
        <w:t xml:space="preserve">rd </w:t>
      </w:r>
      <w:r w:rsidR="008F5D55" w:rsidRPr="008951EF">
        <w:t>f</w:t>
      </w:r>
      <w:r w:rsidRPr="008951EF">
        <w:t>rom</w:t>
      </w:r>
      <w:r w:rsidR="00A21A53" w:rsidRPr="008951EF">
        <w:t xml:space="preserve"> the LEN System Advisors</w:t>
      </w:r>
      <w:bookmarkEnd w:id="12"/>
      <w:bookmarkEnd w:id="13"/>
    </w:p>
    <w:p w14:paraId="3A899457" w14:textId="7E0A672F" w:rsidR="00FA4186" w:rsidRPr="00D0705A" w:rsidRDefault="00F91651" w:rsidP="00293834">
      <w:pPr>
        <w:rPr>
          <w:lang w:val="en-AU"/>
        </w:rPr>
      </w:pPr>
      <w:r w:rsidRPr="00D0705A">
        <w:rPr>
          <w:lang w:val="en-AU"/>
        </w:rPr>
        <w:t>“</w:t>
      </w:r>
      <w:r w:rsidR="00FA4186" w:rsidRPr="00D0705A">
        <w:rPr>
          <w:lang w:val="en-AU"/>
        </w:rPr>
        <w:t xml:space="preserve">Coming from lived experience of the foster care system I know how much I missed out on. When I think about how the system now provides Intensive Family Support Services to families who are struggling </w:t>
      </w:r>
      <w:r w:rsidR="00011C26">
        <w:rPr>
          <w:lang w:val="en-AU"/>
        </w:rPr>
        <w:t>—</w:t>
      </w:r>
      <w:r w:rsidR="00FA4186" w:rsidRPr="00D0705A">
        <w:rPr>
          <w:lang w:val="en-AU"/>
        </w:rPr>
        <w:t xml:space="preserve"> it makes me reflect on how much my life could have changed if those supports were in place for my family when I was a child. This is the kind of support that keeps families who are struggling together </w:t>
      </w:r>
      <w:r w:rsidR="00011C26">
        <w:rPr>
          <w:lang w:val="en-AU"/>
        </w:rPr>
        <w:t>—</w:t>
      </w:r>
      <w:r w:rsidR="00FA4186" w:rsidRPr="00D0705A">
        <w:rPr>
          <w:lang w:val="en-AU"/>
        </w:rPr>
        <w:t xml:space="preserve"> not just taking kids away. Hopefully in time we’ll lower removals and family breakups and just help keep families together.</w:t>
      </w:r>
    </w:p>
    <w:p w14:paraId="2DE1665D" w14:textId="6590F20F" w:rsidR="00D0705A" w:rsidRDefault="00461639" w:rsidP="00EA4C7A">
      <w:pPr>
        <w:spacing w:after="0"/>
      </w:pPr>
      <w:r w:rsidRPr="00D0705A">
        <w:t>Being a System Advisor is an important part of my healing journey because our lived experience expertise is valued in LEN. Just knowing that I get to have a say and provide input into how the system can work better is rewarding. The people who consult with us want to know our opinions and listen to our ideas on how to make the system better.</w:t>
      </w:r>
      <w:r w:rsidR="00CE7C28" w:rsidRPr="00D0705A">
        <w:t>”</w:t>
      </w:r>
    </w:p>
    <w:p w14:paraId="1D106818" w14:textId="70E575B4" w:rsidR="00CE7C28" w:rsidRPr="00D0705A" w:rsidRDefault="00CE7C28" w:rsidP="002033CE">
      <w:pPr>
        <w:pStyle w:val="SignedBy"/>
      </w:pPr>
      <w:r w:rsidRPr="00D0705A">
        <w:t>Marissa Good</w:t>
      </w:r>
    </w:p>
    <w:p w14:paraId="0C1CF36C" w14:textId="77777777" w:rsidR="004036BC" w:rsidRDefault="004036BC">
      <w:pPr>
        <w:spacing w:after="160" w:line="259" w:lineRule="auto"/>
      </w:pPr>
      <w:r>
        <w:br w:type="page"/>
      </w:r>
    </w:p>
    <w:p w14:paraId="316E4DB0" w14:textId="56440FBF" w:rsidR="00461639" w:rsidRPr="00D0705A" w:rsidRDefault="00CE7C28" w:rsidP="004036BC">
      <w:pPr>
        <w:keepNext/>
      </w:pPr>
      <w:r w:rsidRPr="00D0705A">
        <w:lastRenderedPageBreak/>
        <w:t>“</w:t>
      </w:r>
      <w:r w:rsidR="00461639" w:rsidRPr="00D0705A">
        <w:t>LEN has provided me with the opportunity to reflect on those difficult times and sharing my experiences has helped me heal my inner child. I hope sharing my experiences inspires change so that it doesn’t happen to the next generation. It helps me feel like my journey was worth it because now I am able to provide that insight.</w:t>
      </w:r>
    </w:p>
    <w:p w14:paraId="53F0A147" w14:textId="31D0D7AD" w:rsidR="00D0705A" w:rsidRDefault="00461639" w:rsidP="00011C26">
      <w:pPr>
        <w:spacing w:after="0"/>
      </w:pPr>
      <w:r w:rsidRPr="00D0705A">
        <w:t>My passion is to improve the sector so that people like me don’t slip through the cracks and practitioners think a lot more about children’s experiences in families facing addictions and domestic violence. My hope is that practitioners feel better equipped to step in earlier so that children’s experiences are</w:t>
      </w:r>
      <w:r w:rsidR="00EA4C7A">
        <w:t xml:space="preserve"> </w:t>
      </w:r>
      <w:r w:rsidRPr="00D0705A">
        <w:t>validated and they are not left feeling like it is all their fault.</w:t>
      </w:r>
      <w:r w:rsidR="00CE7C28" w:rsidRPr="00D0705A">
        <w:t>”</w:t>
      </w:r>
      <w:r w:rsidR="00E8213C" w:rsidRPr="00D0705A">
        <w:t xml:space="preserve"> </w:t>
      </w:r>
    </w:p>
    <w:p w14:paraId="6FA726B6" w14:textId="2E3C21FD" w:rsidR="00461639" w:rsidRPr="00D0705A" w:rsidRDefault="00CE7C28" w:rsidP="002033CE">
      <w:pPr>
        <w:pStyle w:val="SignedBy"/>
      </w:pPr>
      <w:r w:rsidRPr="00D0705A">
        <w:t>Jessica Burnage</w:t>
      </w:r>
    </w:p>
    <w:p w14:paraId="74A8B9DF" w14:textId="33A51639" w:rsidR="00D0705A" w:rsidRDefault="00CE7C28" w:rsidP="00011C26">
      <w:pPr>
        <w:spacing w:after="0"/>
        <w:rPr>
          <w:lang w:eastAsia="en-AU"/>
        </w:rPr>
      </w:pPr>
      <w:r w:rsidRPr="00D0705A">
        <w:rPr>
          <w:lang w:eastAsia="en-AU"/>
        </w:rPr>
        <w:t>“</w:t>
      </w:r>
      <w:r w:rsidR="00461639" w:rsidRPr="00D0705A">
        <w:rPr>
          <w:lang w:eastAsia="en-AU"/>
        </w:rPr>
        <w:t>LEN is important to me because it gives me a chance to speak up about the needs of children and young people who experience domestic violence, with a strong focus on keeping them safe.</w:t>
      </w:r>
      <w:r w:rsidR="00293834">
        <w:rPr>
          <w:lang w:eastAsia="en-AU"/>
        </w:rPr>
        <w:t xml:space="preserve"> </w:t>
      </w:r>
      <w:r w:rsidR="00461639" w:rsidRPr="00D0705A">
        <w:rPr>
          <w:lang w:eastAsia="en-AU"/>
        </w:rPr>
        <w:t>I believe the system needs to act earlier, as early intervention and prevention are essential to keeping families safe and preventing harm. By using my own lived experience, I hope to help improve the system so other families don’t have to face the same struggles or system failures that my family did.</w:t>
      </w:r>
      <w:r w:rsidRPr="00D0705A">
        <w:rPr>
          <w:lang w:eastAsia="en-AU"/>
        </w:rPr>
        <w:t>”</w:t>
      </w:r>
    </w:p>
    <w:p w14:paraId="135C6123" w14:textId="4CB91D60" w:rsidR="008F5D55" w:rsidRPr="00B8604A" w:rsidRDefault="00CE7C28" w:rsidP="002033CE">
      <w:pPr>
        <w:pStyle w:val="SignedBy"/>
      </w:pPr>
      <w:r w:rsidRPr="00B8604A">
        <w:t xml:space="preserve">Emma Lipson </w:t>
      </w:r>
      <w:bookmarkStart w:id="14" w:name="_Toc219121191"/>
    </w:p>
    <w:p w14:paraId="13B93FDB" w14:textId="1A542F3B" w:rsidR="00370EFD" w:rsidRPr="00DE6D99" w:rsidRDefault="00DE6D99" w:rsidP="00293834">
      <w:pPr>
        <w:pStyle w:val="Heading2"/>
      </w:pPr>
      <w:bookmarkStart w:id="15" w:name="_Toc225340702"/>
      <w:r w:rsidRPr="00DE6D99">
        <w:t>The Lived Experience Network</w:t>
      </w:r>
      <w:r w:rsidR="001A5348" w:rsidRPr="00DE6D99">
        <w:t xml:space="preserve"> and the C</w:t>
      </w:r>
      <w:bookmarkEnd w:id="15"/>
      <w:r w:rsidRPr="00DE6D99">
        <w:t>hild and Family Support System</w:t>
      </w:r>
    </w:p>
    <w:p w14:paraId="47BD0CFE" w14:textId="0F4F8C3F" w:rsidR="00B5388B" w:rsidRPr="00DE6D99" w:rsidRDefault="00D64AF2" w:rsidP="00293834">
      <w:pPr>
        <w:pStyle w:val="Heading3"/>
      </w:pPr>
      <w:bookmarkStart w:id="16" w:name="_Toc225340703"/>
      <w:bookmarkStart w:id="17" w:name="_Toc222320250"/>
      <w:bookmarkEnd w:id="14"/>
      <w:r w:rsidRPr="00DE6D99">
        <w:t xml:space="preserve">How </w:t>
      </w:r>
      <w:r w:rsidR="00337B6A" w:rsidRPr="00DE6D99">
        <w:t>LEN helps shape the Child and Family Support System</w:t>
      </w:r>
      <w:r w:rsidR="00C815CA" w:rsidRPr="00DE6D99">
        <w:t xml:space="preserve"> in South Australia</w:t>
      </w:r>
      <w:bookmarkEnd w:id="16"/>
    </w:p>
    <w:p w14:paraId="68BD6B83" w14:textId="04A3175F" w:rsidR="00FF05B1" w:rsidRDefault="00B01D1C" w:rsidP="00293834">
      <w:pPr>
        <w:rPr>
          <w:lang w:val="en-AU"/>
        </w:rPr>
      </w:pPr>
      <w:r w:rsidRPr="00B01D1C">
        <w:rPr>
          <w:lang w:val="en-AU"/>
        </w:rPr>
        <w:t>The Child and Family Support System (CFSS) brings together early support services offered by government, non</w:t>
      </w:r>
      <w:r w:rsidRPr="00B01D1C">
        <w:rPr>
          <w:lang w:val="en-AU"/>
        </w:rPr>
        <w:noBreakHyphen/>
        <w:t>government organisations (NGOs) and Aboriginal Community</w:t>
      </w:r>
      <w:r w:rsidRPr="00B01D1C">
        <w:rPr>
          <w:lang w:val="en-AU"/>
        </w:rPr>
        <w:noBreakHyphen/>
        <w:t xml:space="preserve">Controlled Organisations (ACCOs). These services help families with different levels of need and safety concerns, and aim to reduce child protection involvement through early, holistic support. </w:t>
      </w:r>
    </w:p>
    <w:p w14:paraId="1C60B9F1" w14:textId="59FFB237" w:rsidR="00681126" w:rsidRDefault="00681126" w:rsidP="00293834">
      <w:pPr>
        <w:rPr>
          <w:lang w:val="en-AU"/>
        </w:rPr>
      </w:pPr>
      <w:r w:rsidRPr="00681126">
        <w:rPr>
          <w:lang w:val="en-AU"/>
        </w:rPr>
        <w:t>To</w:t>
      </w:r>
      <w:r w:rsidR="00DE069B">
        <w:rPr>
          <w:lang w:val="en-AU"/>
        </w:rPr>
        <w:t xml:space="preserve"> </w:t>
      </w:r>
      <w:r w:rsidRPr="00681126">
        <w:rPr>
          <w:lang w:val="en-AU"/>
        </w:rPr>
        <w:t>strengthen family support services</w:t>
      </w:r>
      <w:r w:rsidR="004571D8">
        <w:rPr>
          <w:lang w:val="en-AU"/>
        </w:rPr>
        <w:t xml:space="preserve"> beyond the </w:t>
      </w:r>
      <w:r w:rsidR="002D26E9">
        <w:rPr>
          <w:lang w:val="en-AU"/>
        </w:rPr>
        <w:t>reform</w:t>
      </w:r>
      <w:r w:rsidR="004571D8">
        <w:rPr>
          <w:lang w:val="en-AU"/>
        </w:rPr>
        <w:t xml:space="preserve"> phase</w:t>
      </w:r>
      <w:r w:rsidR="00612DF4">
        <w:rPr>
          <w:lang w:val="en-AU"/>
        </w:rPr>
        <w:t xml:space="preserve"> that began in 20</w:t>
      </w:r>
      <w:r w:rsidR="000B0268">
        <w:rPr>
          <w:lang w:val="en-AU"/>
        </w:rPr>
        <w:t>1</w:t>
      </w:r>
      <w:r w:rsidR="00612DF4">
        <w:rPr>
          <w:lang w:val="en-AU"/>
        </w:rPr>
        <w:t xml:space="preserve">9, </w:t>
      </w:r>
      <w:r w:rsidRPr="00681126">
        <w:rPr>
          <w:lang w:val="en-AU"/>
        </w:rPr>
        <w:t xml:space="preserve">the </w:t>
      </w:r>
      <w:r w:rsidR="002B15D1">
        <w:rPr>
          <w:lang w:val="en-AU"/>
        </w:rPr>
        <w:t xml:space="preserve">Child and Family Support Division in DHS </w:t>
      </w:r>
      <w:r w:rsidRPr="00681126">
        <w:rPr>
          <w:lang w:val="en-AU"/>
        </w:rPr>
        <w:t xml:space="preserve">uses a </w:t>
      </w:r>
      <w:r w:rsidR="00381437">
        <w:rPr>
          <w:lang w:val="en-AU"/>
        </w:rPr>
        <w:t xml:space="preserve">continuous </w:t>
      </w:r>
      <w:r w:rsidRPr="00681126">
        <w:rPr>
          <w:lang w:val="en-AU"/>
        </w:rPr>
        <w:t>learning approach that brings together data, research, practitioner insights,</w:t>
      </w:r>
      <w:r w:rsidR="00941D6D">
        <w:rPr>
          <w:lang w:val="en-AU"/>
        </w:rPr>
        <w:t xml:space="preserve"> system observation,</w:t>
      </w:r>
      <w:r w:rsidRPr="00681126">
        <w:rPr>
          <w:lang w:val="en-AU"/>
        </w:rPr>
        <w:t xml:space="preserve"> lived experience, and Aboriginal cultural knowledge. </w:t>
      </w:r>
    </w:p>
    <w:p w14:paraId="5F0D1480" w14:textId="2DA4DBDA" w:rsidR="00040C54" w:rsidRPr="0092551B" w:rsidRDefault="001A6BCC" w:rsidP="00293834">
      <w:pPr>
        <w:rPr>
          <w:lang w:val="en-AU"/>
        </w:rPr>
      </w:pPr>
      <w:r>
        <w:rPr>
          <w:lang w:val="en-AU"/>
        </w:rPr>
        <w:t>The</w:t>
      </w:r>
      <w:r w:rsidR="00000E91" w:rsidRPr="00000E91">
        <w:rPr>
          <w:lang w:val="en-AU"/>
        </w:rPr>
        <w:t xml:space="preserve"> Lived Experience Network (LEN) plays a</w:t>
      </w:r>
      <w:r w:rsidR="00D51A0A">
        <w:rPr>
          <w:lang w:val="en-AU"/>
        </w:rPr>
        <w:t xml:space="preserve"> key</w:t>
      </w:r>
      <w:r w:rsidR="00541692">
        <w:rPr>
          <w:lang w:val="en-AU"/>
        </w:rPr>
        <w:t xml:space="preserve"> </w:t>
      </w:r>
      <w:r w:rsidR="00000E91" w:rsidRPr="00000E91">
        <w:rPr>
          <w:lang w:val="en-AU"/>
        </w:rPr>
        <w:t>role in helping the system learn from lived experience. LEN shares real</w:t>
      </w:r>
      <w:r w:rsidR="00000E91" w:rsidRPr="00000E91">
        <w:rPr>
          <w:lang w:val="en-AU"/>
        </w:rPr>
        <w:noBreakHyphen/>
        <w:t>life insights into family challenges and helps reveal gaps that lead to more effective</w:t>
      </w:r>
      <w:r w:rsidR="00096C48">
        <w:rPr>
          <w:lang w:val="en-AU"/>
        </w:rPr>
        <w:t xml:space="preserve"> and </w:t>
      </w:r>
      <w:r w:rsidR="00000E91" w:rsidRPr="00000E91">
        <w:rPr>
          <w:lang w:val="en-AU"/>
        </w:rPr>
        <w:t>empathetic solutions.</w:t>
      </w:r>
      <w:bookmarkEnd w:id="17"/>
    </w:p>
    <w:p w14:paraId="247D0EAE" w14:textId="2B2C9EAD" w:rsidR="00303A9E" w:rsidRDefault="00D21E0F" w:rsidP="00293834">
      <w:r w:rsidRPr="00D21E0F">
        <w:rPr>
          <w:lang w:val="en-AU"/>
        </w:rPr>
        <w:t>LEN was established in 2020 through the CFSS co</w:t>
      </w:r>
      <w:r w:rsidRPr="00D21E0F">
        <w:rPr>
          <w:lang w:val="en-AU"/>
        </w:rPr>
        <w:noBreakHyphen/>
        <w:t>design process and is now</w:t>
      </w:r>
      <w:r w:rsidR="00133699">
        <w:rPr>
          <w:lang w:val="en-AU"/>
        </w:rPr>
        <w:t xml:space="preserve"> a</w:t>
      </w:r>
      <w:r w:rsidRPr="00D21E0F">
        <w:rPr>
          <w:lang w:val="en-AU"/>
        </w:rPr>
        <w:t xml:space="preserve"> fully embedded and valued part of the C</w:t>
      </w:r>
      <w:r w:rsidR="000C7097">
        <w:rPr>
          <w:lang w:val="en-AU"/>
        </w:rPr>
        <w:t xml:space="preserve">hild and Family Support </w:t>
      </w:r>
      <w:r w:rsidRPr="00D21E0F">
        <w:rPr>
          <w:lang w:val="en-AU"/>
        </w:rPr>
        <w:t>Division.</w:t>
      </w:r>
      <w:r w:rsidR="001A6BCC">
        <w:rPr>
          <w:lang w:val="en-AU"/>
        </w:rPr>
        <w:t xml:space="preserve"> </w:t>
      </w:r>
      <w:r w:rsidR="00523CEC" w:rsidRPr="00523CEC">
        <w:rPr>
          <w:lang w:val="en-AU"/>
        </w:rPr>
        <w:t xml:space="preserve">LEN is </w:t>
      </w:r>
      <w:r w:rsidR="00523CEC">
        <w:rPr>
          <w:lang w:val="en-AU"/>
        </w:rPr>
        <w:t xml:space="preserve">a committee </w:t>
      </w:r>
      <w:r w:rsidR="00870B60">
        <w:rPr>
          <w:lang w:val="en-AU"/>
        </w:rPr>
        <w:t>of</w:t>
      </w:r>
      <w:r w:rsidR="00523CEC" w:rsidRPr="00523CEC">
        <w:rPr>
          <w:lang w:val="en-AU"/>
        </w:rPr>
        <w:t xml:space="preserve"> adult </w:t>
      </w:r>
      <w:r w:rsidR="00523CEC" w:rsidRPr="00523CEC">
        <w:rPr>
          <w:b/>
          <w:bCs/>
          <w:i/>
          <w:iCs/>
          <w:lang w:val="en-AU"/>
        </w:rPr>
        <w:t>System Advisors</w:t>
      </w:r>
      <w:r w:rsidR="00523CEC" w:rsidRPr="00523CEC">
        <w:rPr>
          <w:lang w:val="en-AU"/>
        </w:rPr>
        <w:t xml:space="preserve"> from diverse backgrounds who have experienced significant family stress and the need for support services.</w:t>
      </w:r>
      <w:r w:rsidR="00293834">
        <w:rPr>
          <w:lang w:val="en-AU"/>
        </w:rPr>
        <w:t xml:space="preserve"> </w:t>
      </w:r>
      <w:r w:rsidR="005E762B" w:rsidRPr="00724B71">
        <w:rPr>
          <w:color w:val="auto"/>
        </w:rPr>
        <w:t>The</w:t>
      </w:r>
      <w:r w:rsidR="007C59EC">
        <w:rPr>
          <w:color w:val="auto"/>
        </w:rPr>
        <w:t>y</w:t>
      </w:r>
      <w:r w:rsidR="009A68CC" w:rsidRPr="00724B71">
        <w:rPr>
          <w:color w:val="auto"/>
        </w:rPr>
        <w:t xml:space="preserve"> meet </w:t>
      </w:r>
      <w:r w:rsidR="00C024EF" w:rsidRPr="00724B71">
        <w:rPr>
          <w:color w:val="auto"/>
        </w:rPr>
        <w:t xml:space="preserve">regularly </w:t>
      </w:r>
      <w:r w:rsidR="00C024EF" w:rsidRPr="00724B71">
        <w:rPr>
          <w:color w:val="auto"/>
        </w:rPr>
        <w:lastRenderedPageBreak/>
        <w:t>throughout the year</w:t>
      </w:r>
      <w:r w:rsidR="009A68CC" w:rsidRPr="00724B71">
        <w:rPr>
          <w:color w:val="auto"/>
        </w:rPr>
        <w:t xml:space="preserve"> to provide </w:t>
      </w:r>
      <w:r w:rsidR="00BC24FA" w:rsidRPr="00724B71">
        <w:rPr>
          <w:color w:val="auto"/>
        </w:rPr>
        <w:t>systems advice and</w:t>
      </w:r>
      <w:r w:rsidR="00C024EF" w:rsidRPr="00724B71">
        <w:rPr>
          <w:color w:val="auto"/>
        </w:rPr>
        <w:t xml:space="preserve"> respond to presentation requests </w:t>
      </w:r>
      <w:r w:rsidR="00552AF4" w:rsidRPr="00724B71">
        <w:rPr>
          <w:color w:val="auto"/>
        </w:rPr>
        <w:t>when they arise</w:t>
      </w:r>
      <w:r w:rsidR="009A68CC" w:rsidRPr="00724B71">
        <w:rPr>
          <w:color w:val="auto"/>
        </w:rPr>
        <w:t>.</w:t>
      </w:r>
      <w:r w:rsidR="00293834">
        <w:rPr>
          <w:color w:val="auto"/>
        </w:rPr>
        <w:t xml:space="preserve"> </w:t>
      </w:r>
      <w:r w:rsidR="00A2779F">
        <w:t xml:space="preserve">The catch cry of our </w:t>
      </w:r>
      <w:r w:rsidR="00C7190B">
        <w:t xml:space="preserve">LEN </w:t>
      </w:r>
      <w:r w:rsidR="00A2779F">
        <w:t xml:space="preserve">System Advisors </w:t>
      </w:r>
      <w:r w:rsidR="006B02BF">
        <w:t>—</w:t>
      </w:r>
      <w:r w:rsidR="00A2779F">
        <w:t xml:space="preserve"> </w:t>
      </w:r>
      <w:r w:rsidR="00A2779F" w:rsidRPr="006B02BF">
        <w:rPr>
          <w:b/>
          <w:bCs/>
          <w:i/>
          <w:iCs/>
          <w:color w:val="005A64"/>
        </w:rPr>
        <w:t>“nothing about us without us”</w:t>
      </w:r>
      <w:r w:rsidR="00A2779F">
        <w:t xml:space="preserve"> </w:t>
      </w:r>
      <w:r w:rsidR="006B02BF">
        <w:t>—</w:t>
      </w:r>
      <w:r w:rsidR="00A2779F">
        <w:t xml:space="preserve"> reflects their commitment to strengthening the system to support others like them.</w:t>
      </w:r>
      <w:r w:rsidR="00293834">
        <w:t xml:space="preserve"> </w:t>
      </w:r>
    </w:p>
    <w:p w14:paraId="3CD393BD" w14:textId="765D6F86" w:rsidR="009A68CC" w:rsidRPr="00303A9E" w:rsidRDefault="009A68CC" w:rsidP="00293834">
      <w:pPr>
        <w:rPr>
          <w:lang w:val="en-AU"/>
        </w:rPr>
      </w:pPr>
      <w:r w:rsidRPr="00D3504E">
        <w:t xml:space="preserve">The advice of LEN </w:t>
      </w:r>
      <w:r w:rsidR="00AB1B8E" w:rsidRPr="00D3504E">
        <w:t>c</w:t>
      </w:r>
      <w:r w:rsidR="00715C9A" w:rsidRPr="00D3504E">
        <w:t>ontributes</w:t>
      </w:r>
      <w:r w:rsidR="006D1EC4">
        <w:t xml:space="preserve"> to</w:t>
      </w:r>
      <w:r w:rsidRPr="00D3504E">
        <w:t>:</w:t>
      </w:r>
    </w:p>
    <w:p w14:paraId="1BD787AA" w14:textId="04DD47C6" w:rsidR="009A68CC" w:rsidRPr="00CB3285" w:rsidRDefault="0058009D" w:rsidP="009861B7">
      <w:pPr>
        <w:pStyle w:val="ListParagraph"/>
      </w:pPr>
      <w:r w:rsidRPr="00CB3285">
        <w:t>Shaping</w:t>
      </w:r>
      <w:r w:rsidR="00AC4AB5" w:rsidRPr="00CB3285">
        <w:t xml:space="preserve"> policy</w:t>
      </w:r>
      <w:r w:rsidR="00465488" w:rsidRPr="00CB3285">
        <w:t>, service models</w:t>
      </w:r>
      <w:r w:rsidR="00AC4AB5" w:rsidRPr="00CB3285">
        <w:t xml:space="preserve"> and practice</w:t>
      </w:r>
      <w:r w:rsidR="00701EDE" w:rsidRPr="00CB3285">
        <w:t xml:space="preserve"> resources</w:t>
      </w:r>
    </w:p>
    <w:p w14:paraId="7A675420" w14:textId="302E2220" w:rsidR="00303A9E" w:rsidRPr="00CB3285" w:rsidRDefault="00B80937" w:rsidP="009861B7">
      <w:pPr>
        <w:pStyle w:val="ListParagraph"/>
      </w:pPr>
      <w:r w:rsidRPr="00CB3285">
        <w:t xml:space="preserve">Improving </w:t>
      </w:r>
      <w:r w:rsidR="00AC4AB5" w:rsidRPr="00CB3285">
        <w:t>websites</w:t>
      </w:r>
      <w:r w:rsidR="008F6081" w:rsidRPr="00CB3285">
        <w:t>, marketing and communication to better reach families</w:t>
      </w:r>
    </w:p>
    <w:p w14:paraId="47F8B4E1" w14:textId="3A2B5D9C" w:rsidR="00473139" w:rsidRPr="00CB3285" w:rsidRDefault="00473139" w:rsidP="009861B7">
      <w:pPr>
        <w:pStyle w:val="ListParagraph"/>
      </w:pPr>
      <w:r w:rsidRPr="00CB3285">
        <w:t>Informing service providers about how practitioners can best work with families</w:t>
      </w:r>
    </w:p>
    <w:p w14:paraId="74FBC189" w14:textId="7C8FE175" w:rsidR="00473139" w:rsidRPr="00CB3285" w:rsidRDefault="00473139" w:rsidP="009861B7">
      <w:pPr>
        <w:pStyle w:val="ListParagraph"/>
      </w:pPr>
      <w:r w:rsidRPr="00CB3285">
        <w:t xml:space="preserve">Supporting services to be more trauma-responsive and culturally safe for families. </w:t>
      </w:r>
    </w:p>
    <w:p w14:paraId="0FA8A6FF" w14:textId="641D7487" w:rsidR="00473139" w:rsidRPr="00473139" w:rsidRDefault="00473139" w:rsidP="00293834">
      <w:r>
        <w:t xml:space="preserve">Over the past five years, LEN has contributed to strengthening and improving the CFSS through its consultations and presentations with DHS and key partners. </w:t>
      </w:r>
    </w:p>
    <w:p w14:paraId="3D36DF7F" w14:textId="6D01B7F5" w:rsidR="00040C54" w:rsidRPr="00473139" w:rsidRDefault="00EA37B2" w:rsidP="00293834">
      <w:pPr>
        <w:pStyle w:val="Heading3"/>
      </w:pPr>
      <w:bookmarkStart w:id="18" w:name="_Toc219121193"/>
      <w:bookmarkStart w:id="19" w:name="_Toc222320252"/>
      <w:bookmarkStart w:id="20" w:name="_Toc225340704"/>
      <w:r w:rsidRPr="00473139">
        <w:t>L</w:t>
      </w:r>
      <w:r w:rsidR="00040C54" w:rsidRPr="00473139">
        <w:t xml:space="preserve">EN </w:t>
      </w:r>
      <w:bookmarkEnd w:id="18"/>
      <w:bookmarkEnd w:id="19"/>
      <w:r w:rsidR="00BB05B3" w:rsidRPr="00473139">
        <w:t>System Advisors</w:t>
      </w:r>
      <w:bookmarkEnd w:id="20"/>
    </w:p>
    <w:p w14:paraId="7AF27B83" w14:textId="7DBFC67F" w:rsidR="00C8529E" w:rsidRPr="00CB3285" w:rsidRDefault="00AA26CE" w:rsidP="00CB3285">
      <w:r w:rsidRPr="00CB3285">
        <w:t xml:space="preserve">LEN </w:t>
      </w:r>
      <w:r w:rsidR="00CA3F69" w:rsidRPr="00CB3285">
        <w:t>members</w:t>
      </w:r>
      <w:r w:rsidRPr="00CB3285">
        <w:t xml:space="preserve"> </w:t>
      </w:r>
      <w:r w:rsidR="00E77A2E" w:rsidRPr="00CB3285">
        <w:t xml:space="preserve">known as System Advisors </w:t>
      </w:r>
      <w:r w:rsidRPr="00CB3285">
        <w:t>serve a two</w:t>
      </w:r>
      <w:r w:rsidRPr="00CB3285">
        <w:noBreakHyphen/>
        <w:t xml:space="preserve">year term, with staggered membership so experienced members can support new ones. </w:t>
      </w:r>
      <w:r w:rsidR="00CA3F69" w:rsidRPr="00CB3285">
        <w:t xml:space="preserve">System </w:t>
      </w:r>
      <w:r w:rsidR="008673BD" w:rsidRPr="00CB3285">
        <w:t>Advisors draw on their lived experiences to help the system learn from the challenges their families have faced and from the supports that made a difference. Although each person’s experience is unique, they share a commitment to strengthening the system for future families.</w:t>
      </w:r>
      <w:r w:rsidR="00C8529E" w:rsidRPr="00CB3285">
        <w:t xml:space="preserve"> </w:t>
      </w:r>
    </w:p>
    <w:p w14:paraId="244664DC" w14:textId="0083F452" w:rsidR="00473139" w:rsidRPr="00DE6D99" w:rsidRDefault="00473139" w:rsidP="00293834">
      <w:pPr>
        <w:pStyle w:val="Heading3"/>
      </w:pPr>
      <w:bookmarkStart w:id="21" w:name="_Toc225340705"/>
      <w:bookmarkStart w:id="22" w:name="_Toc222320254"/>
      <w:r w:rsidRPr="00DE6D99">
        <w:t>LEN Alumni</w:t>
      </w:r>
      <w:bookmarkEnd w:id="21"/>
      <w:r w:rsidRPr="00DE6D99">
        <w:t xml:space="preserve"> </w:t>
      </w:r>
      <w:bookmarkEnd w:id="22"/>
    </w:p>
    <w:p w14:paraId="48AB6EDD" w14:textId="77777777" w:rsidR="009861B7" w:rsidRDefault="00473139" w:rsidP="009861B7">
      <w:pPr>
        <w:rPr>
          <w:lang w:val="en-AU"/>
        </w:rPr>
      </w:pPr>
      <w:r w:rsidRPr="00B53ACB">
        <w:rPr>
          <w:lang w:val="en-AU"/>
        </w:rPr>
        <w:t xml:space="preserve">Once their LEN term ends, System Advisors can join the Alumni network. The Alumni </w:t>
      </w:r>
      <w:r>
        <w:rPr>
          <w:lang w:val="en-AU"/>
        </w:rPr>
        <w:t xml:space="preserve">role in LEN </w:t>
      </w:r>
      <w:r w:rsidRPr="00B53ACB">
        <w:rPr>
          <w:lang w:val="en-AU"/>
        </w:rPr>
        <w:t xml:space="preserve">enables members to use their skills and lived experience to support new </w:t>
      </w:r>
      <w:r>
        <w:rPr>
          <w:lang w:val="en-AU"/>
        </w:rPr>
        <w:t>System Ad</w:t>
      </w:r>
      <w:r w:rsidRPr="00B53ACB">
        <w:rPr>
          <w:lang w:val="en-AU"/>
        </w:rPr>
        <w:t>visors, represent diverse voices, and highlight issues they have seen within the CFSS. Alumni members remain committed to strengthening the system and staying connected to LEN, and their ongoing contribution is highly valued by both DHS and LEN members.</w:t>
      </w:r>
    </w:p>
    <w:p w14:paraId="52534BAE" w14:textId="652E9F8A" w:rsidR="00D0705A" w:rsidRPr="00D0705A" w:rsidRDefault="00D0705A" w:rsidP="008F159C">
      <w:pPr>
        <w:pStyle w:val="Heading4"/>
      </w:pPr>
      <w:r w:rsidRPr="00D0705A">
        <w:t>2025 LEN System Advisors</w:t>
      </w:r>
    </w:p>
    <w:p w14:paraId="6D583033" w14:textId="77777777" w:rsidR="00D0705A" w:rsidRPr="009861B7" w:rsidRDefault="00D0705A" w:rsidP="009861B7">
      <w:pPr>
        <w:pStyle w:val="ListParagraph"/>
      </w:pPr>
      <w:r w:rsidRPr="009861B7">
        <w:t>AJ Crocker</w:t>
      </w:r>
    </w:p>
    <w:p w14:paraId="6B3DF64E" w14:textId="77777777" w:rsidR="00D0705A" w:rsidRPr="009861B7" w:rsidRDefault="00D0705A" w:rsidP="009861B7">
      <w:pPr>
        <w:pStyle w:val="ListParagraph"/>
      </w:pPr>
      <w:r w:rsidRPr="009861B7">
        <w:t>Ann OConnor</w:t>
      </w:r>
    </w:p>
    <w:p w14:paraId="431F1030" w14:textId="77777777" w:rsidR="00D0705A" w:rsidRPr="009861B7" w:rsidRDefault="00D0705A" w:rsidP="009861B7">
      <w:pPr>
        <w:pStyle w:val="ListParagraph"/>
      </w:pPr>
      <w:r w:rsidRPr="009861B7">
        <w:t>Cait Maddison</w:t>
      </w:r>
    </w:p>
    <w:p w14:paraId="19BCD309" w14:textId="77777777" w:rsidR="00D0705A" w:rsidRPr="009861B7" w:rsidRDefault="00D0705A" w:rsidP="009861B7">
      <w:pPr>
        <w:pStyle w:val="ListParagraph"/>
      </w:pPr>
      <w:r w:rsidRPr="009861B7">
        <w:t>Emma Lipson</w:t>
      </w:r>
    </w:p>
    <w:p w14:paraId="7BF8D2B0" w14:textId="77777777" w:rsidR="00D0705A" w:rsidRPr="009861B7" w:rsidRDefault="00D0705A" w:rsidP="009861B7">
      <w:pPr>
        <w:pStyle w:val="ListParagraph"/>
      </w:pPr>
      <w:r w:rsidRPr="009861B7">
        <w:t>Jessica Burnage</w:t>
      </w:r>
    </w:p>
    <w:p w14:paraId="13B7A2A6" w14:textId="77777777" w:rsidR="00D0705A" w:rsidRPr="009861B7" w:rsidRDefault="00D0705A" w:rsidP="009861B7">
      <w:pPr>
        <w:pStyle w:val="ListParagraph"/>
      </w:pPr>
      <w:r w:rsidRPr="009861B7">
        <w:t>Marissa Good</w:t>
      </w:r>
    </w:p>
    <w:p w14:paraId="06E785C3" w14:textId="32CAD46D" w:rsidR="00D0705A" w:rsidRPr="009861B7" w:rsidRDefault="00D0705A" w:rsidP="009861B7">
      <w:pPr>
        <w:pStyle w:val="ListParagraph"/>
      </w:pPr>
      <w:r w:rsidRPr="009861B7">
        <w:t>Maureen Humes</w:t>
      </w:r>
    </w:p>
    <w:p w14:paraId="7B0339F1" w14:textId="03D060D8" w:rsidR="00D0705A" w:rsidRPr="009861B7" w:rsidRDefault="00D0705A" w:rsidP="009861B7">
      <w:pPr>
        <w:pStyle w:val="ListParagraph"/>
      </w:pPr>
      <w:r w:rsidRPr="009861B7">
        <w:t>Naqibullah Hakim</w:t>
      </w:r>
    </w:p>
    <w:p w14:paraId="45D2C3EB" w14:textId="69D01276" w:rsidR="00D0705A" w:rsidRPr="009861B7" w:rsidRDefault="00D0705A" w:rsidP="009861B7">
      <w:pPr>
        <w:pStyle w:val="ListParagraph"/>
      </w:pPr>
      <w:r w:rsidRPr="009861B7">
        <w:t>Samantha Tipping</w:t>
      </w:r>
    </w:p>
    <w:p w14:paraId="41B2E177" w14:textId="77777777" w:rsidR="00D0705A" w:rsidRPr="009861B7" w:rsidRDefault="00D0705A" w:rsidP="009861B7">
      <w:pPr>
        <w:pStyle w:val="ListParagraph"/>
      </w:pPr>
      <w:r w:rsidRPr="009861B7">
        <w:lastRenderedPageBreak/>
        <w:t>Stacey Neale</w:t>
      </w:r>
    </w:p>
    <w:p w14:paraId="471E921B" w14:textId="61AA39CB" w:rsidR="00D0705A" w:rsidRPr="009861B7" w:rsidRDefault="00D0705A" w:rsidP="009861B7">
      <w:pPr>
        <w:pStyle w:val="ListParagraph"/>
      </w:pPr>
      <w:r w:rsidRPr="009861B7">
        <w:t>Zora Dotlic</w:t>
      </w:r>
      <w:r w:rsidR="009861B7">
        <w:t>.</w:t>
      </w:r>
    </w:p>
    <w:p w14:paraId="74898D28" w14:textId="7C568BAD" w:rsidR="00D0705A" w:rsidRDefault="00D0705A" w:rsidP="008F159C">
      <w:pPr>
        <w:pStyle w:val="Heading4"/>
      </w:pPr>
      <w:bookmarkStart w:id="23" w:name="_Toc222320253"/>
      <w:r w:rsidRPr="00F05A1E">
        <w:t xml:space="preserve">2025 </w:t>
      </w:r>
      <w:r>
        <w:t xml:space="preserve">LEN </w:t>
      </w:r>
      <w:r w:rsidRPr="00F05A1E">
        <w:t xml:space="preserve">Alumni </w:t>
      </w:r>
      <w:r>
        <w:t>M</w:t>
      </w:r>
      <w:r w:rsidRPr="00F05A1E">
        <w:t>embers</w:t>
      </w:r>
    </w:p>
    <w:p w14:paraId="2961A95D" w14:textId="77777777" w:rsidR="00D0705A" w:rsidRPr="00D0705A" w:rsidRDefault="00D0705A" w:rsidP="009861B7">
      <w:pPr>
        <w:pStyle w:val="ListParagraph"/>
      </w:pPr>
      <w:r w:rsidRPr="00D0705A">
        <w:t xml:space="preserve">Chloe Cameron </w:t>
      </w:r>
    </w:p>
    <w:p w14:paraId="22AB288F" w14:textId="77777777" w:rsidR="00D0705A" w:rsidRPr="00D0705A" w:rsidRDefault="00D0705A" w:rsidP="009861B7">
      <w:pPr>
        <w:pStyle w:val="ListParagraph"/>
      </w:pPr>
      <w:r w:rsidRPr="00D0705A">
        <w:t>Jamie Schmidt</w:t>
      </w:r>
    </w:p>
    <w:p w14:paraId="1B3FAC46" w14:textId="77777777" w:rsidR="00D0705A" w:rsidRPr="00D0705A" w:rsidRDefault="00D0705A" w:rsidP="009861B7">
      <w:pPr>
        <w:pStyle w:val="ListParagraph"/>
      </w:pPr>
      <w:r w:rsidRPr="00D0705A">
        <w:t>Lisa Majetic</w:t>
      </w:r>
    </w:p>
    <w:p w14:paraId="74C0C75A" w14:textId="77777777" w:rsidR="00D0705A" w:rsidRPr="00D0705A" w:rsidRDefault="00D0705A" w:rsidP="009861B7">
      <w:pPr>
        <w:pStyle w:val="ListParagraph"/>
      </w:pPr>
      <w:r w:rsidRPr="00D0705A">
        <w:t>Naomi Hicks</w:t>
      </w:r>
    </w:p>
    <w:p w14:paraId="22ACC44E" w14:textId="77777777" w:rsidR="00D0705A" w:rsidRPr="00D0705A" w:rsidRDefault="00D0705A" w:rsidP="009861B7">
      <w:pPr>
        <w:pStyle w:val="ListParagraph"/>
      </w:pPr>
      <w:r w:rsidRPr="00D0705A">
        <w:t>Rebecca Majchrak</w:t>
      </w:r>
    </w:p>
    <w:p w14:paraId="58F39A82" w14:textId="77777777" w:rsidR="00D0705A" w:rsidRPr="00D0705A" w:rsidRDefault="00D0705A" w:rsidP="009861B7">
      <w:pPr>
        <w:pStyle w:val="ListParagraph"/>
      </w:pPr>
      <w:r w:rsidRPr="00D0705A">
        <w:t>Shelly Coad</w:t>
      </w:r>
    </w:p>
    <w:p w14:paraId="7E8C2AB4" w14:textId="5A781901" w:rsidR="00D0705A" w:rsidRDefault="00D0705A" w:rsidP="009861B7">
      <w:pPr>
        <w:pStyle w:val="ListParagraph"/>
      </w:pPr>
      <w:r w:rsidRPr="00D0705A">
        <w:t>Wei Gao</w:t>
      </w:r>
      <w:r w:rsidR="009861B7">
        <w:t>.</w:t>
      </w:r>
    </w:p>
    <w:p w14:paraId="3F54151D" w14:textId="2B1BDF98" w:rsidR="007511C9" w:rsidRPr="006C03D5" w:rsidRDefault="001A5D72" w:rsidP="00293834">
      <w:pPr>
        <w:pStyle w:val="Heading2"/>
      </w:pPr>
      <w:bookmarkStart w:id="24" w:name="_Toc225340706"/>
      <w:bookmarkEnd w:id="23"/>
      <w:r w:rsidRPr="006C03D5">
        <w:t xml:space="preserve">LEN </w:t>
      </w:r>
      <w:r w:rsidR="002212F4" w:rsidRPr="006C03D5">
        <w:t>Systems Advice</w:t>
      </w:r>
      <w:bookmarkEnd w:id="24"/>
    </w:p>
    <w:p w14:paraId="1E7DBB04" w14:textId="6E611ADF" w:rsidR="00A74BB2" w:rsidRPr="00DE6D99" w:rsidRDefault="00A74BB2" w:rsidP="00293834">
      <w:pPr>
        <w:pStyle w:val="Heading3"/>
      </w:pPr>
      <w:bookmarkStart w:id="25" w:name="_Toc222320258"/>
      <w:bookmarkStart w:id="26" w:name="_Toc225340707"/>
      <w:r w:rsidRPr="00DE6D99">
        <w:t>C</w:t>
      </w:r>
      <w:r w:rsidR="00840F84" w:rsidRPr="00DE6D99">
        <w:t>hild and Family Support Learning System Case Study</w:t>
      </w:r>
      <w:bookmarkEnd w:id="25"/>
      <w:r w:rsidR="00D22813" w:rsidRPr="00DE6D99">
        <w:t xml:space="preserve"> with The Front Project </w:t>
      </w:r>
      <w:r w:rsidR="00783281">
        <w:t>and</w:t>
      </w:r>
      <w:r w:rsidR="00D22813" w:rsidRPr="00DE6D99">
        <w:t xml:space="preserve"> Centre for Policy Development</w:t>
      </w:r>
      <w:bookmarkEnd w:id="26"/>
    </w:p>
    <w:p w14:paraId="6000B3AE" w14:textId="22A1B8DF" w:rsidR="002575E4" w:rsidRPr="00D30425" w:rsidRDefault="00331A5D" w:rsidP="00293834">
      <w:pPr>
        <w:rPr>
          <w:lang w:val="en-AU"/>
        </w:rPr>
      </w:pPr>
      <w:r w:rsidRPr="00331A5D">
        <w:rPr>
          <w:lang w:val="en-AU"/>
        </w:rPr>
        <w:t>The Front Project</w:t>
      </w:r>
      <w:r w:rsidR="0007678B">
        <w:rPr>
          <w:lang w:val="en-AU"/>
        </w:rPr>
        <w:t xml:space="preserve"> </w:t>
      </w:r>
      <w:r>
        <w:rPr>
          <w:lang w:val="en-AU"/>
        </w:rPr>
        <w:t xml:space="preserve">and The Centre for Policy Development </w:t>
      </w:r>
      <w:r w:rsidR="00A80CD7">
        <w:rPr>
          <w:lang w:val="en-AU"/>
        </w:rPr>
        <w:t xml:space="preserve">(CPD) </w:t>
      </w:r>
      <w:r w:rsidRPr="00331A5D">
        <w:rPr>
          <w:lang w:val="en-AU"/>
        </w:rPr>
        <w:t>work with governments and the social services sector to improve systems that support children and families</w:t>
      </w:r>
      <w:r w:rsidR="00F60280">
        <w:rPr>
          <w:lang w:val="en-AU"/>
        </w:rPr>
        <w:t xml:space="preserve"> in Australia</w:t>
      </w:r>
      <w:r w:rsidRPr="00331A5D">
        <w:rPr>
          <w:lang w:val="en-AU"/>
        </w:rPr>
        <w:t>.</w:t>
      </w:r>
      <w:r w:rsidR="00D30425">
        <w:rPr>
          <w:lang w:val="en-AU"/>
        </w:rPr>
        <w:t xml:space="preserve"> These organisations </w:t>
      </w:r>
      <w:r w:rsidR="001C59A0">
        <w:t xml:space="preserve">partnered </w:t>
      </w:r>
      <w:r w:rsidR="002B7F7C">
        <w:t xml:space="preserve">to conduct a case study focusing on the </w:t>
      </w:r>
      <w:r w:rsidR="00F72EA4">
        <w:t>C</w:t>
      </w:r>
      <w:r w:rsidR="00F1316A">
        <w:t>FSS</w:t>
      </w:r>
      <w:r w:rsidR="00F72EA4">
        <w:t xml:space="preserve"> </w:t>
      </w:r>
      <w:r w:rsidR="002B7F7C">
        <w:t xml:space="preserve">learning system and how the </w:t>
      </w:r>
      <w:r w:rsidR="00FC145D">
        <w:t>C</w:t>
      </w:r>
      <w:r w:rsidR="00CF01A0">
        <w:t xml:space="preserve">hild and Family Support </w:t>
      </w:r>
      <w:r w:rsidR="002B7F7C">
        <w:t>Division</w:t>
      </w:r>
      <w:r w:rsidR="00FC145D">
        <w:t xml:space="preserve"> </w:t>
      </w:r>
      <w:r w:rsidR="002B7F7C">
        <w:t>promotes learning across the sector.</w:t>
      </w:r>
    </w:p>
    <w:p w14:paraId="5ACDE22E" w14:textId="1E89A797" w:rsidR="000B556A" w:rsidRDefault="00DE471D" w:rsidP="00293834">
      <w:pPr>
        <w:rPr>
          <w:rFonts w:cs="Times New Roman"/>
          <w:color w:val="auto"/>
          <w:lang w:val="en-AU" w:eastAsia="en-AU"/>
        </w:rPr>
      </w:pPr>
      <w:r>
        <w:t>LEN</w:t>
      </w:r>
      <w:r w:rsidR="005A3052">
        <w:t>s</w:t>
      </w:r>
      <w:r>
        <w:t xml:space="preserve"> critical role in elevating the voices of families </w:t>
      </w:r>
      <w:r w:rsidR="005A3052">
        <w:t>in the</w:t>
      </w:r>
      <w:r w:rsidR="00363CBE">
        <w:t xml:space="preserve"> learning</w:t>
      </w:r>
      <w:r w:rsidR="005A3052">
        <w:t xml:space="preserve"> </w:t>
      </w:r>
      <w:r w:rsidR="00D558D3">
        <w:t>s</w:t>
      </w:r>
      <w:r w:rsidR="005A3052">
        <w:t>ystem</w:t>
      </w:r>
      <w:r w:rsidR="00363CBE">
        <w:t xml:space="preserve"> was</w:t>
      </w:r>
      <w:r w:rsidR="00D11B56">
        <w:t xml:space="preserve"> acknowledged</w:t>
      </w:r>
      <w:r w:rsidR="00363CBE">
        <w:t xml:space="preserve"> and </w:t>
      </w:r>
      <w:r w:rsidR="006B3C8B">
        <w:t>efforts</w:t>
      </w:r>
      <w:r w:rsidR="00F4254E">
        <w:t xml:space="preserve"> </w:t>
      </w:r>
      <w:r w:rsidR="003F3155">
        <w:t xml:space="preserve">were </w:t>
      </w:r>
      <w:r w:rsidR="00B10D82">
        <w:t xml:space="preserve">made to connect </w:t>
      </w:r>
      <w:r w:rsidR="00E92F50">
        <w:t>the case study’s</w:t>
      </w:r>
      <w:r w:rsidR="00B10D82">
        <w:t xml:space="preserve"> </w:t>
      </w:r>
      <w:r w:rsidR="00D558D3">
        <w:t>a</w:t>
      </w:r>
      <w:r w:rsidR="00B10D82">
        <w:t>uthor</w:t>
      </w:r>
      <w:r w:rsidR="00E92F50">
        <w:t>,</w:t>
      </w:r>
      <w:r w:rsidR="00B10D82">
        <w:t xml:space="preserve"> </w:t>
      </w:r>
      <w:r w:rsidR="003F3155">
        <w:t xml:space="preserve">Dr </w:t>
      </w:r>
      <w:r w:rsidR="00B10D82">
        <w:t>Ryan Martin</w:t>
      </w:r>
      <w:r w:rsidR="00A80CD7">
        <w:t xml:space="preserve"> from </w:t>
      </w:r>
      <w:r w:rsidR="00D72CB1">
        <w:t>the CPD</w:t>
      </w:r>
      <w:r w:rsidR="00E92F50">
        <w:t>,</w:t>
      </w:r>
      <w:r w:rsidR="00B10D82">
        <w:t xml:space="preserve"> with LEN System Advisors</w:t>
      </w:r>
      <w:r w:rsidR="00262E75">
        <w:t>.</w:t>
      </w:r>
      <w:r w:rsidR="00B10D82">
        <w:t xml:space="preserve"> </w:t>
      </w:r>
    </w:p>
    <w:p w14:paraId="547F2ABC" w14:textId="335CF897" w:rsidR="002B7F7C" w:rsidRPr="006C03D5" w:rsidRDefault="002B7F7C" w:rsidP="00293834">
      <w:pPr>
        <w:rPr>
          <w:lang w:val="en-AU"/>
        </w:rPr>
      </w:pPr>
      <w:r>
        <w:t>In June</w:t>
      </w:r>
      <w:r w:rsidR="001D0FF3">
        <w:t>,</w:t>
      </w:r>
      <w:r>
        <w:t xml:space="preserve"> </w:t>
      </w:r>
      <w:r w:rsidRPr="00934D6E">
        <w:rPr>
          <w:lang w:val="en-AU"/>
        </w:rPr>
        <w:t>Chloe Cameron</w:t>
      </w:r>
      <w:r w:rsidR="006540A3">
        <w:rPr>
          <w:lang w:val="en-AU"/>
        </w:rPr>
        <w:t xml:space="preserve"> (LEN Co-founder and Alumni</w:t>
      </w:r>
      <w:r w:rsidR="00227906">
        <w:rPr>
          <w:lang w:val="en-AU"/>
        </w:rPr>
        <w:t xml:space="preserve"> member</w:t>
      </w:r>
      <w:r w:rsidR="006540A3">
        <w:rPr>
          <w:lang w:val="en-AU"/>
        </w:rPr>
        <w:t>)</w:t>
      </w:r>
      <w:r>
        <w:t xml:space="preserve"> and </w:t>
      </w:r>
      <w:r w:rsidRPr="00934D6E">
        <w:rPr>
          <w:lang w:val="en-AU"/>
        </w:rPr>
        <w:t>Jessica Burnage</w:t>
      </w:r>
      <w:r w:rsidR="006540A3">
        <w:rPr>
          <w:lang w:val="en-AU"/>
        </w:rPr>
        <w:t xml:space="preserve"> (LEN </w:t>
      </w:r>
      <w:r w:rsidR="00227906">
        <w:rPr>
          <w:lang w:val="en-AU"/>
        </w:rPr>
        <w:t>System Advisor</w:t>
      </w:r>
      <w:r w:rsidR="006540A3">
        <w:rPr>
          <w:lang w:val="en-AU"/>
        </w:rPr>
        <w:t>)</w:t>
      </w:r>
      <w:r w:rsidR="00E16B57">
        <w:rPr>
          <w:lang w:val="en-AU"/>
        </w:rPr>
        <w:t xml:space="preserve"> were interviewed </w:t>
      </w:r>
      <w:r w:rsidR="000B5B0B">
        <w:rPr>
          <w:lang w:val="en-AU"/>
        </w:rPr>
        <w:t>by CPD</w:t>
      </w:r>
      <w:r w:rsidR="00C35738">
        <w:rPr>
          <w:lang w:val="en-AU"/>
        </w:rPr>
        <w:t xml:space="preserve"> to provide first</w:t>
      </w:r>
      <w:r w:rsidR="00227906">
        <w:rPr>
          <w:lang w:val="en-AU"/>
        </w:rPr>
        <w:t>-</w:t>
      </w:r>
      <w:r w:rsidR="00C35738">
        <w:rPr>
          <w:lang w:val="en-AU"/>
        </w:rPr>
        <w:t xml:space="preserve">hand </w:t>
      </w:r>
      <w:r w:rsidR="002545B1">
        <w:rPr>
          <w:lang w:val="en-AU"/>
        </w:rPr>
        <w:t xml:space="preserve">accounts on how LEN operates, its purpose and </w:t>
      </w:r>
      <w:r w:rsidR="00110196">
        <w:rPr>
          <w:lang w:val="en-AU"/>
        </w:rPr>
        <w:t>how it contributes in practice to research and learning.</w:t>
      </w:r>
      <w:r w:rsidR="00293834">
        <w:rPr>
          <w:lang w:val="en-AU"/>
        </w:rPr>
        <w:t xml:space="preserve"> </w:t>
      </w:r>
      <w:r w:rsidR="00C23CA5">
        <w:rPr>
          <w:lang w:val="en-AU"/>
        </w:rPr>
        <w:t>They also provided reflections on key successes and any challenges encountered along the way.</w:t>
      </w:r>
      <w:r w:rsidR="00293834">
        <w:rPr>
          <w:lang w:val="en-AU"/>
        </w:rPr>
        <w:t xml:space="preserve"> </w:t>
      </w:r>
      <w:r>
        <w:rPr>
          <w:rFonts w:ascii="Aptos" w:hAnsi="Aptos"/>
        </w:rPr>
        <w:t xml:space="preserve">In December </w:t>
      </w:r>
      <w:r w:rsidRPr="00934D6E">
        <w:rPr>
          <w:lang w:val="en-AU"/>
        </w:rPr>
        <w:t>the CFSS case study report</w:t>
      </w:r>
      <w:r w:rsidR="00E319F8">
        <w:rPr>
          <w:lang w:val="en-AU"/>
        </w:rPr>
        <w:t>,</w:t>
      </w:r>
      <w:r w:rsidRPr="00934D6E">
        <w:rPr>
          <w:lang w:val="en-AU"/>
        </w:rPr>
        <w:t xml:space="preserve"> now titled</w:t>
      </w:r>
      <w:r w:rsidR="001E2909">
        <w:rPr>
          <w:lang w:val="en-AU"/>
        </w:rPr>
        <w:t xml:space="preserve"> </w:t>
      </w:r>
      <w:r w:rsidRPr="00DA4A06">
        <w:rPr>
          <w:i/>
          <w:iCs/>
          <w:lang w:val="en-AU"/>
        </w:rPr>
        <w:t>How to embed learning systems in social services: A case study of South Australia’s Child and Family Support System</w:t>
      </w:r>
      <w:r w:rsidR="001E2909">
        <w:rPr>
          <w:i/>
          <w:iCs/>
          <w:lang w:val="en-AU"/>
        </w:rPr>
        <w:t xml:space="preserve"> </w:t>
      </w:r>
      <w:r w:rsidRPr="00934D6E">
        <w:rPr>
          <w:lang w:val="en-AU"/>
        </w:rPr>
        <w:t>was completed</w:t>
      </w:r>
      <w:r w:rsidR="00DA4A06">
        <w:t xml:space="preserve"> (</w:t>
      </w:r>
      <w:hyperlink r:id="rId16" w:history="1">
        <w:r w:rsidR="00DA4A06" w:rsidRPr="00D27BB4">
          <w:rPr>
            <w:rStyle w:val="Hyperlink"/>
          </w:rPr>
          <w:t>https://www.thefrontproject.org.au/policy-and-research/research/414-how-to-embed-learning-systems-in-social-services-a-case-study-of-south-australias-child-and-family-support-system</w:t>
        </w:r>
      </w:hyperlink>
      <w:r w:rsidR="00DA4A06">
        <w:t>).</w:t>
      </w:r>
      <w:r w:rsidR="00D0307C">
        <w:t xml:space="preserve"> </w:t>
      </w:r>
      <w:r>
        <w:t xml:space="preserve">Plans were also made </w:t>
      </w:r>
      <w:r w:rsidRPr="00934D6E">
        <w:rPr>
          <w:lang w:val="en-AU"/>
        </w:rPr>
        <w:t>for</w:t>
      </w:r>
      <w:r>
        <w:t xml:space="preserve"> </w:t>
      </w:r>
      <w:r w:rsidRPr="00934D6E">
        <w:rPr>
          <w:lang w:val="en-AU"/>
        </w:rPr>
        <w:t>Jessica to assist with its launch in early 2026.</w:t>
      </w:r>
      <w:r w:rsidR="00AA5317" w:rsidRPr="00AA5317">
        <w:t xml:space="preserve"> </w:t>
      </w:r>
    </w:p>
    <w:p w14:paraId="70C3831E" w14:textId="77777777" w:rsidR="0037194A" w:rsidRPr="00F45DC6" w:rsidRDefault="0037194A" w:rsidP="00293834">
      <w:pPr>
        <w:pStyle w:val="Heading3"/>
      </w:pPr>
      <w:bookmarkStart w:id="27" w:name="_Toc222320259"/>
      <w:bookmarkStart w:id="28" w:name="_Toc225340708"/>
      <w:r w:rsidRPr="00F45DC6">
        <w:t xml:space="preserve">DHS Adults Supporting Kids Website </w:t>
      </w:r>
    </w:p>
    <w:p w14:paraId="6DE95727" w14:textId="77777777" w:rsidR="009C5E2D" w:rsidRDefault="0037194A" w:rsidP="00293834">
      <w:pPr>
        <w:rPr>
          <w:lang w:val="en-AU"/>
        </w:rPr>
      </w:pPr>
      <w:r w:rsidRPr="00515103">
        <w:t>The Adults Supporting Kids</w:t>
      </w:r>
      <w:r w:rsidRPr="00646F8F">
        <w:rPr>
          <w:b/>
          <w:bCs/>
          <w:lang w:val="en-AU"/>
        </w:rPr>
        <w:t xml:space="preserve"> </w:t>
      </w:r>
      <w:r w:rsidRPr="00646F8F">
        <w:rPr>
          <w:lang w:val="en-AU"/>
        </w:rPr>
        <w:t>website (ASK) is a resource for anyone with concerns about the safety and wellbeing of children, young people or families</w:t>
      </w:r>
      <w:r w:rsidR="00515103">
        <w:rPr>
          <w:lang w:val="en-AU"/>
        </w:rPr>
        <w:t xml:space="preserve"> (</w:t>
      </w:r>
      <w:hyperlink r:id="rId17" w:history="1">
        <w:r w:rsidR="00515103" w:rsidRPr="00D27BB4">
          <w:rPr>
            <w:rStyle w:val="Hyperlink"/>
            <w:lang w:val="en-AU"/>
          </w:rPr>
          <w:t>https://adultssupportingkids.com.au/</w:t>
        </w:r>
      </w:hyperlink>
      <w:r w:rsidR="00515103">
        <w:rPr>
          <w:lang w:val="en-AU"/>
        </w:rPr>
        <w:t>)</w:t>
      </w:r>
      <w:r w:rsidRPr="00646F8F">
        <w:rPr>
          <w:lang w:val="en-AU"/>
        </w:rPr>
        <w:t>.</w:t>
      </w:r>
    </w:p>
    <w:p w14:paraId="1789F6A2" w14:textId="5B37273E" w:rsidR="0037194A" w:rsidRPr="006553B6" w:rsidRDefault="0037194A" w:rsidP="00293834">
      <w:pPr>
        <w:rPr>
          <w:lang w:val="en-AU"/>
        </w:rPr>
      </w:pPr>
      <w:r w:rsidRPr="00646F8F">
        <w:rPr>
          <w:lang w:val="en-AU"/>
        </w:rPr>
        <w:lastRenderedPageBreak/>
        <w:t>It supports early intervention by offering free information and connecting families with local support services</w:t>
      </w:r>
      <w:r>
        <w:rPr>
          <w:lang w:val="en-AU"/>
        </w:rPr>
        <w:t>. The</w:t>
      </w:r>
      <w:r w:rsidRPr="00646F8F">
        <w:rPr>
          <w:lang w:val="en-AU"/>
        </w:rPr>
        <w:t xml:space="preserve"> look and feel of the ASK website was being refreshed</w:t>
      </w:r>
      <w:r>
        <w:rPr>
          <w:lang w:val="en-AU"/>
        </w:rPr>
        <w:t>, with a</w:t>
      </w:r>
      <w:r w:rsidRPr="00646F8F">
        <w:rPr>
          <w:lang w:val="en-AU"/>
        </w:rPr>
        <w:t xml:space="preserve"> focus on the images used across the topic tiles</w:t>
      </w:r>
      <w:r>
        <w:rPr>
          <w:lang w:val="en-AU"/>
        </w:rPr>
        <w:t xml:space="preserve"> and </w:t>
      </w:r>
      <w:r w:rsidRPr="00646F8F">
        <w:rPr>
          <w:lang w:val="en-AU"/>
        </w:rPr>
        <w:t>featuring real families to strengthen connection and engagement. As the ASK website was originally developed through a co</w:t>
      </w:r>
      <w:r w:rsidRPr="00646F8F">
        <w:rPr>
          <w:lang w:val="en-AU"/>
        </w:rPr>
        <w:noBreakHyphen/>
        <w:t>design process with the LEN, all changes were made with the intention of maintaining and respecting this partnership.</w:t>
      </w:r>
    </w:p>
    <w:p w14:paraId="5AB1D691" w14:textId="49E4C68C" w:rsidR="00DE662F" w:rsidRPr="006C03D5" w:rsidRDefault="0037194A" w:rsidP="00293834">
      <w:pPr>
        <w:rPr>
          <w:noProof/>
        </w:rPr>
      </w:pPr>
      <w:r>
        <w:rPr>
          <w:lang w:val="en-AU"/>
        </w:rPr>
        <w:t>LEN input</w:t>
      </w:r>
      <w:r w:rsidRPr="00646F8F">
        <w:rPr>
          <w:lang w:val="en-AU"/>
        </w:rPr>
        <w:t xml:space="preserve"> emphasised the importance of each photo ensuring it </w:t>
      </w:r>
      <w:r w:rsidRPr="00D0705A">
        <w:rPr>
          <w:b/>
          <w:i/>
          <w:color w:val="005A64"/>
          <w:lang w:val="en-AU"/>
        </w:rPr>
        <w:t>“conveys the seriousness of the topic yet remains hopeful and uplifting for those in need”</w:t>
      </w:r>
      <w:r w:rsidRPr="00646F8F">
        <w:rPr>
          <w:b/>
          <w:bCs/>
          <w:i/>
          <w:iCs/>
          <w:lang w:val="en-AU"/>
        </w:rPr>
        <w:t>.</w:t>
      </w:r>
      <w:r w:rsidRPr="00646F8F">
        <w:rPr>
          <w:lang w:val="en-AU"/>
        </w:rPr>
        <w:t xml:space="preserve"> </w:t>
      </w:r>
      <w:r w:rsidRPr="00B43FE1">
        <w:rPr>
          <w:lang w:val="en-AU"/>
        </w:rPr>
        <w:t xml:space="preserve">LEN’s feedback on </w:t>
      </w:r>
      <w:r>
        <w:rPr>
          <w:lang w:val="en-AU"/>
        </w:rPr>
        <w:t xml:space="preserve">current </w:t>
      </w:r>
      <w:r w:rsidRPr="00B43FE1">
        <w:rPr>
          <w:lang w:val="en-AU"/>
        </w:rPr>
        <w:t xml:space="preserve">images and what appeals to target audiences is valued by </w:t>
      </w:r>
      <w:r>
        <w:rPr>
          <w:lang w:val="en-AU"/>
        </w:rPr>
        <w:t xml:space="preserve">DHS’ </w:t>
      </w:r>
      <w:r w:rsidRPr="00B43FE1">
        <w:rPr>
          <w:lang w:val="en-AU"/>
        </w:rPr>
        <w:t>System Stewardship</w:t>
      </w:r>
      <w:r>
        <w:rPr>
          <w:lang w:val="en-AU"/>
        </w:rPr>
        <w:t xml:space="preserve"> project officers</w:t>
      </w:r>
      <w:r w:rsidRPr="00B43FE1">
        <w:rPr>
          <w:lang w:val="en-AU"/>
        </w:rPr>
        <w:t xml:space="preserve"> and informs the website’s ongoing development.</w:t>
      </w:r>
      <w:r w:rsidRPr="001F454D">
        <w:rPr>
          <w:noProof/>
        </w:rPr>
        <w:t xml:space="preserve"> </w:t>
      </w:r>
      <w:bookmarkEnd w:id="27"/>
      <w:bookmarkEnd w:id="28"/>
    </w:p>
    <w:p w14:paraId="11A87414" w14:textId="61BD7640" w:rsidR="00DE662F" w:rsidRPr="00F02A80" w:rsidRDefault="00F02A80" w:rsidP="00293834">
      <w:pPr>
        <w:pStyle w:val="Heading3"/>
      </w:pPr>
      <w:r>
        <w:t xml:space="preserve">CFSS </w:t>
      </w:r>
      <w:r w:rsidR="00DE662F" w:rsidRPr="00DE6D99">
        <w:t xml:space="preserve">Statewide Practitioner Communities of Practice – </w:t>
      </w:r>
      <w:r w:rsidR="00DE662F" w:rsidRPr="00DE6D99">
        <w:rPr>
          <w:i/>
          <w:iCs/>
        </w:rPr>
        <w:t>Engaging Dads and Men Who Use Violence</w:t>
      </w:r>
    </w:p>
    <w:p w14:paraId="2CE78F19" w14:textId="3199E8F9" w:rsidR="00757E82" w:rsidRPr="00757E82" w:rsidRDefault="00A75A4A" w:rsidP="00293834">
      <w:pPr>
        <w:rPr>
          <w:lang w:val="en-AU"/>
        </w:rPr>
      </w:pPr>
      <w:r w:rsidRPr="00A75A4A">
        <w:rPr>
          <w:lang w:val="en-AU"/>
        </w:rPr>
        <w:t>The Statewide Practitioner Communities of Practice (CoP) held in June focused on engaging dads and men who use violence, reflecting the CFSS commitment to a whole</w:t>
      </w:r>
      <w:r w:rsidRPr="00A75A4A">
        <w:rPr>
          <w:lang w:val="en-AU"/>
        </w:rPr>
        <w:noBreakHyphen/>
        <w:t>of</w:t>
      </w:r>
      <w:r w:rsidRPr="00A75A4A">
        <w:rPr>
          <w:lang w:val="en-AU"/>
        </w:rPr>
        <w:noBreakHyphen/>
        <w:t>family, child</w:t>
      </w:r>
      <w:r w:rsidRPr="00A75A4A">
        <w:rPr>
          <w:lang w:val="en-AU"/>
        </w:rPr>
        <w:noBreakHyphen/>
        <w:t>centred and healing approach to domestic and family violence.</w:t>
      </w:r>
      <w:r w:rsidR="008212E1">
        <w:rPr>
          <w:lang w:val="en-AU"/>
        </w:rPr>
        <w:t xml:space="preserve"> </w:t>
      </w:r>
      <w:r w:rsidR="00757E82" w:rsidRPr="00757E82">
        <w:rPr>
          <w:lang w:val="en-AU"/>
        </w:rPr>
        <w:t>The CoP brought together 290 practitioners from government, non</w:t>
      </w:r>
      <w:r w:rsidR="00757E82" w:rsidRPr="00757E82">
        <w:rPr>
          <w:lang w:val="en-AU"/>
        </w:rPr>
        <w:noBreakHyphen/>
        <w:t>government and Aboriginal Community</w:t>
      </w:r>
      <w:r w:rsidR="00757E82" w:rsidRPr="00757E82">
        <w:rPr>
          <w:lang w:val="en-AU"/>
        </w:rPr>
        <w:noBreakHyphen/>
        <w:t>Controlled Organisations, creating a valuable opportunity to share insights and strengthen practice across the sector.</w:t>
      </w:r>
    </w:p>
    <w:p w14:paraId="552B0FA7" w14:textId="77777777" w:rsidR="00DD42DB" w:rsidRDefault="00CA04E4" w:rsidP="00293834">
      <w:pPr>
        <w:rPr>
          <w:lang w:val="en-AU"/>
        </w:rPr>
      </w:pPr>
      <w:r w:rsidRPr="00CA04E4">
        <w:rPr>
          <w:lang w:val="en-AU"/>
        </w:rPr>
        <w:t>LEN System Advisors Emma Lipson and Ann O’Connor were invited to present, and they shared powerful reflections shaped by their experiences with domestic violence.</w:t>
      </w:r>
    </w:p>
    <w:p w14:paraId="38274B17" w14:textId="70045E25" w:rsidR="00BB6EB4" w:rsidRPr="00BB6EB4" w:rsidRDefault="00BA325A" w:rsidP="00293834">
      <w:pPr>
        <w:rPr>
          <w:lang w:val="en-AU"/>
        </w:rPr>
      </w:pPr>
      <w:r>
        <w:rPr>
          <w:lang w:val="en-AU"/>
        </w:rPr>
        <w:t>Ann</w:t>
      </w:r>
      <w:r w:rsidR="00BB6EB4" w:rsidRPr="00BB6EB4">
        <w:rPr>
          <w:lang w:val="en-AU"/>
        </w:rPr>
        <w:t xml:space="preserve"> encouraged practitioners to use clear, calm language and to show empathy for men who carry trauma and shame. </w:t>
      </w:r>
      <w:r w:rsidR="00427999">
        <w:rPr>
          <w:lang w:val="en-AU"/>
        </w:rPr>
        <w:t xml:space="preserve">She </w:t>
      </w:r>
      <w:r w:rsidR="00BB6EB4" w:rsidRPr="00BB6EB4">
        <w:rPr>
          <w:lang w:val="en-AU"/>
        </w:rPr>
        <w:t xml:space="preserve">stressed that this must be paired with accountability and strong support systems for everyone involved. </w:t>
      </w:r>
    </w:p>
    <w:p w14:paraId="220162CB" w14:textId="04965AC6" w:rsidR="00394DA3" w:rsidRDefault="00427999" w:rsidP="00293834">
      <w:r>
        <w:rPr>
          <w:lang w:val="en-AU"/>
        </w:rPr>
        <w:t>Emma</w:t>
      </w:r>
      <w:r w:rsidR="00A26CB6" w:rsidRPr="00BB6EB4">
        <w:rPr>
          <w:lang w:val="en-AU"/>
        </w:rPr>
        <w:t xml:space="preserve"> highlighted that worker safety and readiness are essential.</w:t>
      </w:r>
      <w:r w:rsidR="00293834">
        <w:rPr>
          <w:lang w:val="en-AU"/>
        </w:rPr>
        <w:t xml:space="preserve"> </w:t>
      </w:r>
    </w:p>
    <w:p w14:paraId="6C8D4C32" w14:textId="12AA22CC" w:rsidR="00183BD7" w:rsidRDefault="00D00082" w:rsidP="00183BD7">
      <w:pPr>
        <w:spacing w:after="0"/>
        <w:rPr>
          <w:lang w:val="en-AU"/>
        </w:rPr>
      </w:pPr>
      <w:r w:rsidRPr="00D0705A">
        <w:rPr>
          <w:lang w:val="en-AU"/>
        </w:rPr>
        <w:t>“The child safety conversation needs to be had with the family as this is a big reality they need to face if things don’t change. The worker could ask the question</w:t>
      </w:r>
      <w:r w:rsidR="002C2A9D">
        <w:rPr>
          <w:lang w:val="en-AU"/>
        </w:rPr>
        <w:t xml:space="preserve">, </w:t>
      </w:r>
      <w:r w:rsidR="00B6568E">
        <w:rPr>
          <w:lang w:val="en-AU"/>
        </w:rPr>
        <w:t>‘</w:t>
      </w:r>
      <w:r w:rsidR="007D1A24">
        <w:rPr>
          <w:lang w:val="en-AU"/>
        </w:rPr>
        <w:t>H</w:t>
      </w:r>
      <w:r w:rsidRPr="00D0705A">
        <w:rPr>
          <w:lang w:val="en-AU"/>
        </w:rPr>
        <w:t>ow do we get to that? How can the family get to a spot where this is not happening and children are able to feel safe?</w:t>
      </w:r>
      <w:r w:rsidR="00B6568E">
        <w:rPr>
          <w:lang w:val="en-AU"/>
        </w:rPr>
        <w:t>’</w:t>
      </w:r>
      <w:r w:rsidRPr="00D0705A">
        <w:rPr>
          <w:lang w:val="en-AU"/>
        </w:rPr>
        <w:t xml:space="preserve">” </w:t>
      </w:r>
    </w:p>
    <w:p w14:paraId="32CD6CC5" w14:textId="03B11AAC" w:rsidR="00D00082" w:rsidRDefault="00FA09C6" w:rsidP="002033CE">
      <w:pPr>
        <w:pStyle w:val="SignedBy"/>
      </w:pPr>
      <w:r>
        <w:t xml:space="preserve">Emma </w:t>
      </w:r>
      <w:r w:rsidR="0059445F">
        <w:t>-</w:t>
      </w:r>
      <w:r>
        <w:t xml:space="preserve"> </w:t>
      </w:r>
      <w:r w:rsidR="00D00082" w:rsidRPr="00F6715C">
        <w:t>System Advisor</w:t>
      </w:r>
      <w:r w:rsidR="00F6715C">
        <w:t xml:space="preserve"> 2025</w:t>
      </w:r>
    </w:p>
    <w:p w14:paraId="512EB612" w14:textId="77777777" w:rsidR="00394DA3" w:rsidRDefault="00394DA3" w:rsidP="00293834">
      <w:r w:rsidRPr="00BB315E">
        <w:t xml:space="preserve">The final message of the System Advisors was that </w:t>
      </w:r>
      <w:r w:rsidRPr="00DE5011">
        <w:rPr>
          <w:b/>
          <w:bCs/>
          <w:i/>
          <w:iCs/>
        </w:rPr>
        <w:t>early intervention is critical</w:t>
      </w:r>
      <w:r>
        <w:t xml:space="preserve">. </w:t>
      </w:r>
    </w:p>
    <w:p w14:paraId="69312495" w14:textId="7464B30B" w:rsidR="00131BE1" w:rsidRDefault="00131BE1" w:rsidP="00293834">
      <w:pPr>
        <w:rPr>
          <w:lang w:val="en-AU"/>
        </w:rPr>
      </w:pPr>
      <w:r w:rsidRPr="00131BE1">
        <w:rPr>
          <w:lang w:val="en-AU"/>
        </w:rPr>
        <w:t xml:space="preserve">The CoP gave practitioners from across the state the opportunity to explore how to balance accountability with supporting families toward healing and safety. Its timing was important, as the release of the Royal Commission into Domestic, Family and Sexual Violence had brought renewed focus to this issue. The experiences and advice shared by </w:t>
      </w:r>
      <w:r w:rsidR="00B40313">
        <w:rPr>
          <w:lang w:val="en-AU"/>
        </w:rPr>
        <w:t>LEN</w:t>
      </w:r>
      <w:r w:rsidRPr="00131BE1">
        <w:rPr>
          <w:lang w:val="en-AU"/>
        </w:rPr>
        <w:t xml:space="preserve"> </w:t>
      </w:r>
      <w:r w:rsidR="00B40313">
        <w:rPr>
          <w:lang w:val="en-AU"/>
        </w:rPr>
        <w:t>have</w:t>
      </w:r>
      <w:r w:rsidRPr="00131BE1">
        <w:rPr>
          <w:lang w:val="en-AU"/>
        </w:rPr>
        <w:t xml:space="preserve"> help</w:t>
      </w:r>
      <w:r w:rsidR="00851CA7">
        <w:rPr>
          <w:lang w:val="en-AU"/>
        </w:rPr>
        <w:t>ed</w:t>
      </w:r>
      <w:r w:rsidRPr="00131BE1">
        <w:rPr>
          <w:lang w:val="en-AU"/>
        </w:rPr>
        <w:t xml:space="preserve"> shape how practitioners reflect on and respond to this </w:t>
      </w:r>
      <w:r w:rsidR="00E90A1E">
        <w:rPr>
          <w:lang w:val="en-AU"/>
        </w:rPr>
        <w:t xml:space="preserve">complex </w:t>
      </w:r>
      <w:r w:rsidR="00851CA7">
        <w:rPr>
          <w:lang w:val="en-AU"/>
        </w:rPr>
        <w:t>issue</w:t>
      </w:r>
      <w:r w:rsidR="000831D4">
        <w:rPr>
          <w:lang w:val="en-AU"/>
        </w:rPr>
        <w:t xml:space="preserve"> many families in the CFSS face.</w:t>
      </w:r>
    </w:p>
    <w:p w14:paraId="24102768" w14:textId="77777777" w:rsidR="003440B0" w:rsidRDefault="008E3E54" w:rsidP="00FB53BC">
      <w:pPr>
        <w:rPr>
          <w:b/>
          <w:bCs/>
          <w:i/>
          <w:iCs/>
        </w:rPr>
      </w:pPr>
      <w:r w:rsidRPr="00166EA1">
        <w:t xml:space="preserve">Following the powerful presentations delivered by </w:t>
      </w:r>
      <w:r>
        <w:t xml:space="preserve">LEN System Advisors </w:t>
      </w:r>
      <w:r w:rsidRPr="00166EA1">
        <w:t>Emma Lipson and Ann O’Connor at the Communities of Practice</w:t>
      </w:r>
      <w:r>
        <w:t xml:space="preserve">, </w:t>
      </w:r>
      <w:r w:rsidRPr="00166EA1">
        <w:t xml:space="preserve">a decision was made to integrate </w:t>
      </w:r>
      <w:r w:rsidRPr="00166EA1">
        <w:lastRenderedPageBreak/>
        <w:t xml:space="preserve">key quotes from their session into the </w:t>
      </w:r>
      <w:r w:rsidR="00F80137" w:rsidRPr="00F764D9">
        <w:rPr>
          <w:i/>
          <w:iCs/>
        </w:rPr>
        <w:t xml:space="preserve">Engaging Dads and Men Who Use Violence </w:t>
      </w:r>
      <w:r w:rsidRPr="00166EA1">
        <w:t xml:space="preserve">practice resource. </w:t>
      </w:r>
      <w:r w:rsidR="00DE662F" w:rsidRPr="00DE662F">
        <w:t>Evidence and theory lay the foundation in this resource, while lived experience helps practitioners truly “walk in someone else’s shoes,” supporting more empathetic and effective engagement with families.</w:t>
      </w:r>
      <w:r w:rsidR="00293834">
        <w:t xml:space="preserve"> </w:t>
      </w:r>
      <w:r w:rsidR="00DE662F" w:rsidRPr="00DE662F">
        <w:t>The </w:t>
      </w:r>
      <w:r w:rsidR="00DE662F" w:rsidRPr="00836494">
        <w:t>practice resource</w:t>
      </w:r>
      <w:r w:rsidR="00DE662F" w:rsidRPr="00DE662F">
        <w:rPr>
          <w:rFonts w:ascii="Arial" w:hAnsi="Arial" w:cs="Arial"/>
        </w:rPr>
        <w:t> </w:t>
      </w:r>
      <w:r w:rsidR="00DE662F" w:rsidRPr="00DE662F">
        <w:t>is now available on the DHS website to practitioners across the sector</w:t>
      </w:r>
      <w:r w:rsidR="00212CDC">
        <w:t xml:space="preserve"> (</w:t>
      </w:r>
      <w:hyperlink r:id="rId18" w:history="1">
        <w:r w:rsidR="00212CDC" w:rsidRPr="00D27BB4">
          <w:rPr>
            <w:rStyle w:val="Hyperlink"/>
          </w:rPr>
          <w:t>https://dhs.sa.gov.au/how-we-help/child-and-family-support/tools-for-organisations/practitioner-resources/practice-guides/engaging-with-dads-and-men-who-use-violence</w:t>
        </w:r>
      </w:hyperlink>
      <w:r w:rsidR="00212CDC">
        <w:t>)</w:t>
      </w:r>
      <w:r w:rsidR="00DE662F" w:rsidRPr="00DE662F">
        <w:t>.</w:t>
      </w:r>
    </w:p>
    <w:p w14:paraId="2A973659" w14:textId="6905F18A" w:rsidR="00212CDC" w:rsidRDefault="008E3E54" w:rsidP="002C2A9D">
      <w:pPr>
        <w:spacing w:after="0"/>
      </w:pPr>
      <w:r w:rsidRPr="00212CDC">
        <w:t xml:space="preserve">“Men need support during difficult times </w:t>
      </w:r>
      <w:r w:rsidR="00212CDC">
        <w:t>—</w:t>
      </w:r>
      <w:r w:rsidRPr="00212CDC">
        <w:t xml:space="preserve"> a phone number of someone he can call when he is not coping… Practitioners could say something like, </w:t>
      </w:r>
      <w:r w:rsidR="00212CDC">
        <w:t>‘</w:t>
      </w:r>
      <w:r w:rsidRPr="00212CDC">
        <w:t>Let’s get you somewhere you can talk about what has hurt you</w:t>
      </w:r>
      <w:r w:rsidR="00212CDC">
        <w:t>’</w:t>
      </w:r>
      <w:r w:rsidRPr="00212CDC">
        <w:t>”.</w:t>
      </w:r>
    </w:p>
    <w:p w14:paraId="72B67E12" w14:textId="486D77BC" w:rsidR="008E3E54" w:rsidRPr="00212CDC" w:rsidRDefault="008E3E54" w:rsidP="002033CE">
      <w:pPr>
        <w:pStyle w:val="SignedBy"/>
      </w:pPr>
      <w:r w:rsidRPr="00212CDC">
        <w:t>Ann</w:t>
      </w:r>
      <w:r w:rsidR="0059445F" w:rsidRPr="00212CDC">
        <w:t xml:space="preserve"> -</w:t>
      </w:r>
      <w:r w:rsidRPr="00212CDC">
        <w:t xml:space="preserve"> System Advisor 2025</w:t>
      </w:r>
      <w:r w:rsidR="00293834" w:rsidRPr="00212CDC">
        <w:t xml:space="preserve"> </w:t>
      </w:r>
    </w:p>
    <w:p w14:paraId="0EBD5592" w14:textId="68E8950A" w:rsidR="00870CD1" w:rsidRPr="00EB2FEB" w:rsidRDefault="00870CD1" w:rsidP="00293834">
      <w:pPr>
        <w:pStyle w:val="Heading3"/>
      </w:pPr>
      <w:r w:rsidRPr="00EB2FEB">
        <w:t>AC Care –</w:t>
      </w:r>
      <w:r w:rsidR="00EB2FEB">
        <w:t xml:space="preserve"> </w:t>
      </w:r>
      <w:r w:rsidRPr="00EB2FEB">
        <w:t xml:space="preserve">Communities for Children Partner Agencies – </w:t>
      </w:r>
      <w:r w:rsidRPr="00EB2FEB">
        <w:rPr>
          <w:i/>
          <w:iCs/>
        </w:rPr>
        <w:t>supporting engagement with Aboriginal Families</w:t>
      </w:r>
      <w:r w:rsidRPr="00EB2FEB">
        <w:t xml:space="preserve"> </w:t>
      </w:r>
    </w:p>
    <w:p w14:paraId="2BF853AA" w14:textId="59D3FF93" w:rsidR="00F02A80" w:rsidRPr="00EB2FEB" w:rsidRDefault="00870CD1" w:rsidP="00293834">
      <w:r w:rsidRPr="00865E6A">
        <w:t xml:space="preserve">LEN System Advisors Maureen Humes and Naomi Hicks presented to AC Care and its </w:t>
      </w:r>
      <w:r>
        <w:t xml:space="preserve">community </w:t>
      </w:r>
      <w:r w:rsidRPr="00865E6A">
        <w:t>partners in</w:t>
      </w:r>
      <w:r>
        <w:t xml:space="preserve"> Murray Bridge during</w:t>
      </w:r>
      <w:r w:rsidRPr="00865E6A">
        <w:t xml:space="preserve"> July. This </w:t>
      </w:r>
      <w:r w:rsidR="00EB2FEB">
        <w:t xml:space="preserve">partnership </w:t>
      </w:r>
      <w:r>
        <w:t>allows local organisations to</w:t>
      </w:r>
      <w:r w:rsidRPr="00865E6A">
        <w:t xml:space="preserve"> deliver community-based programs to support families across the Murray </w:t>
      </w:r>
      <w:r>
        <w:t>B</w:t>
      </w:r>
      <w:r w:rsidRPr="00865E6A">
        <w:t>ridge region</w:t>
      </w:r>
      <w:r>
        <w:t xml:space="preserve"> and surrounding country areas</w:t>
      </w:r>
      <w:r w:rsidRPr="00865E6A">
        <w:t>.</w:t>
      </w:r>
      <w:r w:rsidR="00293834">
        <w:t xml:space="preserve"> </w:t>
      </w:r>
      <w:r>
        <w:t xml:space="preserve">Our System Advisors </w:t>
      </w:r>
      <w:r w:rsidRPr="00865E6A">
        <w:t>were invited to share their insights</w:t>
      </w:r>
      <w:r>
        <w:t xml:space="preserve"> based on their lived experience, with a focus </w:t>
      </w:r>
      <w:r w:rsidRPr="00865E6A">
        <w:t>on how services can better engage Aboriginal families who are not currently accessing services.</w:t>
      </w:r>
      <w:r>
        <w:t xml:space="preserve"> This enabled providers to gain valuable insights on how to </w:t>
      </w:r>
      <w:r w:rsidRPr="00F908CF">
        <w:t>build more inclusive, responsive, and culturally safe services</w:t>
      </w:r>
      <w:r>
        <w:t>.</w:t>
      </w:r>
    </w:p>
    <w:p w14:paraId="5D0E99E1" w14:textId="77777777" w:rsidR="007F33D0" w:rsidRDefault="007015AA" w:rsidP="007F33D0">
      <w:pPr>
        <w:spacing w:after="0"/>
      </w:pPr>
      <w:r w:rsidRPr="00D0705A">
        <w:t xml:space="preserve">“My Passion is to see children kept in the care of Aboriginal families and to see the system change in a way that is responsive to Aboriginal families” </w:t>
      </w:r>
    </w:p>
    <w:p w14:paraId="5AB1F8DA" w14:textId="132A6919" w:rsidR="007015AA" w:rsidRPr="007F33D0" w:rsidRDefault="007015AA" w:rsidP="002033CE">
      <w:pPr>
        <w:pStyle w:val="SignedBy"/>
      </w:pPr>
      <w:r w:rsidRPr="00F6715C">
        <w:t>LEN System Advisor</w:t>
      </w:r>
      <w:r>
        <w:t xml:space="preserve"> 2025</w:t>
      </w:r>
    </w:p>
    <w:p w14:paraId="210F25C8" w14:textId="55FDF394" w:rsidR="00236E75" w:rsidRDefault="007015AA" w:rsidP="00293834">
      <w:r>
        <w:t>After their presentation, Naomi and Maureen were able to connect with AC Care Senior Aboriginal Leaders who work with Aboriginal families in Murray Bridge and surrounding areas. Their presentation highlighting the potential strengths, struggles and barriers to services that Aboriginal families face allowed AC Care and its partners to gain deeper insight into how to increase engagement with families and foster greater trust within communities.</w:t>
      </w:r>
    </w:p>
    <w:p w14:paraId="289B9CAD" w14:textId="5BC920EE" w:rsidR="00E96325" w:rsidRPr="00F45DC6" w:rsidRDefault="00E96325" w:rsidP="00293834">
      <w:pPr>
        <w:pStyle w:val="Heading3"/>
      </w:pPr>
      <w:bookmarkStart w:id="29" w:name="_Toc225340711"/>
      <w:r w:rsidRPr="00F45DC6">
        <w:t>DHS Social Policy Forum – Lived and Living Experience</w:t>
      </w:r>
      <w:bookmarkEnd w:id="29"/>
    </w:p>
    <w:p w14:paraId="268C2FA9" w14:textId="35009421" w:rsidR="00370B1F" w:rsidRDefault="00E96325" w:rsidP="00293834">
      <w:r w:rsidRPr="00865E6A">
        <w:t>In August the Social Policy Evaluation and Reform Division</w:t>
      </w:r>
      <w:r>
        <w:t xml:space="preserve"> </w:t>
      </w:r>
      <w:r w:rsidR="00A836DC">
        <w:t xml:space="preserve">invited </w:t>
      </w:r>
      <w:r w:rsidRPr="00865E6A">
        <w:t xml:space="preserve">LEN to be a part of a forum exploring how lived experience can benefit the </w:t>
      </w:r>
      <w:r>
        <w:t>Department</w:t>
      </w:r>
      <w:r w:rsidRPr="00865E6A">
        <w:t xml:space="preserve"> in the co-design of policy and in the evaluation of services</w:t>
      </w:r>
      <w:r>
        <w:t xml:space="preserve">. </w:t>
      </w:r>
      <w:r w:rsidRPr="00865E6A">
        <w:t xml:space="preserve">System Advisors Jessica Burnage and Emma </w:t>
      </w:r>
      <w:r>
        <w:t>Lipson</w:t>
      </w:r>
      <w:r w:rsidRPr="00865E6A">
        <w:t xml:space="preserve"> along with alumni Chloe Cameron </w:t>
      </w:r>
      <w:r w:rsidR="00FC3276">
        <w:t>presented.</w:t>
      </w:r>
      <w:r>
        <w:t xml:space="preserve"> </w:t>
      </w:r>
    </w:p>
    <w:p w14:paraId="74D65FCD" w14:textId="17F10C6F" w:rsidR="00E96325" w:rsidRDefault="00E96325" w:rsidP="00293834">
      <w:r>
        <w:t>K</w:t>
      </w:r>
      <w:r w:rsidRPr="00865E6A">
        <w:t xml:space="preserve">ey reflections from this presentation were that </w:t>
      </w:r>
      <w:r w:rsidR="005D6D58">
        <w:t>w</w:t>
      </w:r>
      <w:r w:rsidRPr="00FB21AD">
        <w:t>ithout a genuine understanding of its value, lived experience engagement can be seen by staff as an added burden, rather than the powerful and transformative approach it truly is</w:t>
      </w:r>
      <w:r>
        <w:t xml:space="preserve">. </w:t>
      </w:r>
      <w:r w:rsidRPr="00865E6A">
        <w:t xml:space="preserve">This forum </w:t>
      </w:r>
      <w:r>
        <w:t xml:space="preserve">helped to highlight </w:t>
      </w:r>
      <w:r>
        <w:lastRenderedPageBreak/>
        <w:t xml:space="preserve">the benefits of lived experience </w:t>
      </w:r>
      <w:r w:rsidR="001D078D">
        <w:t>approaches and</w:t>
      </w:r>
      <w:r>
        <w:t xml:space="preserve"> </w:t>
      </w:r>
      <w:r w:rsidRPr="00865E6A">
        <w:t>allowed System Advisors to speak directly to senior policy makers, influencing organisational change across DHS.</w:t>
      </w:r>
      <w:r w:rsidRPr="001D1B85">
        <w:t xml:space="preserve"> </w:t>
      </w:r>
    </w:p>
    <w:p w14:paraId="37703124" w14:textId="47899130" w:rsidR="007F33D0" w:rsidRDefault="00E96325" w:rsidP="007F33D0">
      <w:pPr>
        <w:spacing w:after="0"/>
      </w:pPr>
      <w:r w:rsidRPr="00D0705A">
        <w:t xml:space="preserve">“We need to share ongoing power </w:t>
      </w:r>
      <w:r w:rsidR="00D0307C">
        <w:t>—</w:t>
      </w:r>
      <w:r w:rsidRPr="00D0705A">
        <w:t xml:space="preserve"> it can't just be a tokenistic workshop. We have to fundamentally weave our way through the design </w:t>
      </w:r>
      <w:r w:rsidR="00F74F2D">
        <w:t xml:space="preserve">— </w:t>
      </w:r>
      <w:r w:rsidRPr="00D0705A">
        <w:t>valuing lived experience equally on par with professional expertise.”</w:t>
      </w:r>
    </w:p>
    <w:p w14:paraId="5F263C33" w14:textId="2078054D" w:rsidR="00E96325" w:rsidRDefault="000A0EEF" w:rsidP="002033CE">
      <w:pPr>
        <w:pStyle w:val="SignedBy"/>
      </w:pPr>
      <w:r>
        <w:t xml:space="preserve">Jessica </w:t>
      </w:r>
      <w:r w:rsidR="00FE6873">
        <w:t xml:space="preserve">- </w:t>
      </w:r>
      <w:r w:rsidR="00E96325" w:rsidRPr="00F6715C">
        <w:t>System Advisor</w:t>
      </w:r>
      <w:r w:rsidR="00E96325">
        <w:t xml:space="preserve"> 2025</w:t>
      </w:r>
    </w:p>
    <w:p w14:paraId="712EC149" w14:textId="77777777" w:rsidR="001D54A3" w:rsidRPr="00F45DC6" w:rsidRDefault="001D54A3" w:rsidP="00293834">
      <w:pPr>
        <w:pStyle w:val="Heading3"/>
      </w:pPr>
      <w:bookmarkStart w:id="30" w:name="_Toc225340712"/>
      <w:r w:rsidRPr="00F45DC6">
        <w:t>Aboriginal Cultural Governance Framework for the CFSS</w:t>
      </w:r>
      <w:bookmarkEnd w:id="30"/>
    </w:p>
    <w:p w14:paraId="29B9FBBE" w14:textId="13BA0F8F" w:rsidR="001D54A3" w:rsidRPr="00174DEB" w:rsidRDefault="001D54A3" w:rsidP="00293834">
      <w:pPr>
        <w:rPr>
          <w:lang w:val="en-AU"/>
        </w:rPr>
      </w:pPr>
      <w:r w:rsidRPr="00174DEB">
        <w:rPr>
          <w:lang w:val="en-AU"/>
        </w:rPr>
        <w:t>System Stewardship has commenced a co</w:t>
      </w:r>
      <w:r w:rsidRPr="00174DEB">
        <w:rPr>
          <w:lang w:val="en-AU"/>
        </w:rPr>
        <w:noBreakHyphen/>
        <w:t>design project with the sector to define what effective Aboriginal cultural governance looks like and how the CFSS can be more accountable to Aboriginal children, families and organisations.</w:t>
      </w:r>
    </w:p>
    <w:p w14:paraId="53BE4170" w14:textId="723F74C7" w:rsidR="001D54A3" w:rsidRPr="00360D40" w:rsidRDefault="001D54A3" w:rsidP="00293834">
      <w:pPr>
        <w:rPr>
          <w:lang w:val="en-AU"/>
        </w:rPr>
      </w:pPr>
      <w:r w:rsidRPr="00D0705A">
        <w:rPr>
          <w:lang w:val="en-AU"/>
        </w:rPr>
        <w:t>Aboriginal Cultural Governance puts culture at the centre of the Child and Family Support System, guided by Aboriginal ways of knowing, being and doing.</w:t>
      </w:r>
    </w:p>
    <w:p w14:paraId="4D789D0A" w14:textId="77777777" w:rsidR="00840B38" w:rsidRDefault="001D54A3" w:rsidP="00293834">
      <w:pPr>
        <w:rPr>
          <w:lang w:val="en-AU"/>
        </w:rPr>
      </w:pPr>
      <w:r w:rsidRPr="00CB74F7">
        <w:rPr>
          <w:lang w:val="en-AU"/>
        </w:rPr>
        <w:t>In October, this critical conversation became the focus of the LEN Quarterly Meeting. To strengthen LEN voices, efforts were made to meet with Aboriginal Alumni members Naomi Hicks and Maureen Humes</w:t>
      </w:r>
      <w:r w:rsidR="00840B38">
        <w:rPr>
          <w:lang w:val="en-AU"/>
        </w:rPr>
        <w:t xml:space="preserve"> too</w:t>
      </w:r>
      <w:r w:rsidR="00360D40">
        <w:rPr>
          <w:lang w:val="en-AU"/>
        </w:rPr>
        <w:t xml:space="preserve">. </w:t>
      </w:r>
    </w:p>
    <w:p w14:paraId="4E8B9296" w14:textId="16E24B6A" w:rsidR="001D54A3" w:rsidRPr="00360D40" w:rsidRDefault="001D54A3" w:rsidP="00293834">
      <w:pPr>
        <w:rPr>
          <w:color w:val="auto"/>
          <w:lang w:val="en-AU"/>
        </w:rPr>
      </w:pPr>
      <w:r w:rsidRPr="00174DEB">
        <w:rPr>
          <w:lang w:val="en-AU"/>
        </w:rPr>
        <w:t>LEN</w:t>
      </w:r>
      <w:r>
        <w:rPr>
          <w:lang w:val="en-AU"/>
        </w:rPr>
        <w:t xml:space="preserve"> described cultural governance</w:t>
      </w:r>
      <w:r w:rsidRPr="00174DEB">
        <w:rPr>
          <w:lang w:val="en-AU"/>
        </w:rPr>
        <w:t xml:space="preserve"> as giving control to Aboriginal people to support their own communities, through clear governance structures that include Aboriginal leadership and decision</w:t>
      </w:r>
      <w:r w:rsidRPr="00174DEB">
        <w:rPr>
          <w:lang w:val="en-AU"/>
        </w:rPr>
        <w:noBreakHyphen/>
        <w:t>makers with lived experience.</w:t>
      </w:r>
      <w:r w:rsidR="00293834">
        <w:rPr>
          <w:lang w:val="en-AU"/>
        </w:rPr>
        <w:t xml:space="preserve"> </w:t>
      </w:r>
      <w:r>
        <w:rPr>
          <w:lang w:val="en-AU"/>
        </w:rPr>
        <w:t xml:space="preserve">They </w:t>
      </w:r>
      <w:r w:rsidRPr="00174DEB">
        <w:rPr>
          <w:lang w:val="en-AU"/>
        </w:rPr>
        <w:t xml:space="preserve">highlighted the role of allies working alongside Aboriginal people, reinforcing the view that </w:t>
      </w:r>
      <w:r w:rsidRPr="00691818">
        <w:rPr>
          <w:b/>
          <w:bCs/>
          <w:i/>
          <w:iCs/>
          <w:lang w:val="en-AU"/>
        </w:rPr>
        <w:t>supporting Aboriginal governance within the CFSS is everybody’s business and responsibility</w:t>
      </w:r>
      <w:r w:rsidRPr="00174DEB">
        <w:rPr>
          <w:lang w:val="en-AU"/>
        </w:rPr>
        <w:t>.</w:t>
      </w:r>
    </w:p>
    <w:p w14:paraId="5B83569D" w14:textId="076FD861" w:rsidR="001D54A3" w:rsidRPr="00174DEB" w:rsidRDefault="001D54A3" w:rsidP="00293834">
      <w:pPr>
        <w:rPr>
          <w:lang w:val="en-AU"/>
        </w:rPr>
      </w:pPr>
      <w:r w:rsidRPr="00174DEB">
        <w:rPr>
          <w:lang w:val="en-AU"/>
        </w:rPr>
        <w:t xml:space="preserve">Embedding cultural governance in service design and delivery was seen as critical to improving cultural safety and reducing fear of services. </w:t>
      </w:r>
      <w:r>
        <w:rPr>
          <w:lang w:val="en-AU"/>
        </w:rPr>
        <w:t>Supporting practitioners</w:t>
      </w:r>
      <w:r w:rsidRPr="00174DEB">
        <w:rPr>
          <w:lang w:val="en-AU"/>
        </w:rPr>
        <w:t xml:space="preserve"> to move beyond cultural awareness and a tick</w:t>
      </w:r>
      <w:r w:rsidRPr="00174DEB">
        <w:rPr>
          <w:lang w:val="en-AU"/>
        </w:rPr>
        <w:noBreakHyphen/>
        <w:t>box approach, towards being genuinely responsive to the needs of Aboriginal children and families.</w:t>
      </w:r>
    </w:p>
    <w:p w14:paraId="589EA1DF" w14:textId="68CCABDF" w:rsidR="001D54A3" w:rsidRDefault="001D54A3" w:rsidP="00293834">
      <w:pPr>
        <w:rPr>
          <w:lang w:val="en-AU"/>
        </w:rPr>
      </w:pPr>
      <w:r w:rsidRPr="00174DEB">
        <w:rPr>
          <w:lang w:val="en-AU"/>
        </w:rPr>
        <w:t xml:space="preserve">LEN </w:t>
      </w:r>
      <w:r>
        <w:rPr>
          <w:lang w:val="en-AU"/>
        </w:rPr>
        <w:t>emphasi</w:t>
      </w:r>
      <w:r w:rsidR="002A2622">
        <w:rPr>
          <w:lang w:val="en-AU"/>
        </w:rPr>
        <w:t>s</w:t>
      </w:r>
      <w:r>
        <w:rPr>
          <w:lang w:val="en-AU"/>
        </w:rPr>
        <w:t>ed</w:t>
      </w:r>
      <w:r w:rsidRPr="00174DEB">
        <w:rPr>
          <w:lang w:val="en-AU"/>
        </w:rPr>
        <w:t xml:space="preserve"> the fear Aboriginal families experience when engaging with services delivered without the accountability of cultural governance, where the perceived “end of the line” is often the threat of statutory involvement. </w:t>
      </w:r>
    </w:p>
    <w:p w14:paraId="58B4C3DF" w14:textId="246055C9" w:rsidR="001D54A3" w:rsidRPr="00174DEB" w:rsidRDefault="001D54A3" w:rsidP="00293834">
      <w:pPr>
        <w:rPr>
          <w:lang w:val="en-AU"/>
        </w:rPr>
      </w:pPr>
      <w:r w:rsidRPr="00174DEB">
        <w:rPr>
          <w:lang w:val="en-AU"/>
        </w:rPr>
        <w:t>Aboriginal cultural governance across the CFSS was seen as critical to reducing the fear Aboriginal families experience of having children taken away, building trust in family support services, and leading to better outcomes for Aboriginal families.</w:t>
      </w:r>
    </w:p>
    <w:p w14:paraId="4BD5AB7E" w14:textId="77777777" w:rsidR="0063228C" w:rsidRDefault="001D54A3" w:rsidP="0063228C">
      <w:pPr>
        <w:spacing w:after="0"/>
        <w:rPr>
          <w:lang w:val="en-AU"/>
        </w:rPr>
      </w:pPr>
      <w:r w:rsidRPr="00D0705A">
        <w:rPr>
          <w:lang w:val="en-AU"/>
        </w:rPr>
        <w:t>“Removing that fear and anxiety so that they can seek help and not fear children being removed from their families”</w:t>
      </w:r>
    </w:p>
    <w:p w14:paraId="29CB3661" w14:textId="6C31C168" w:rsidR="001D54A3" w:rsidRPr="003D5711" w:rsidRDefault="001D54A3" w:rsidP="002033CE">
      <w:pPr>
        <w:pStyle w:val="SignedBy"/>
      </w:pPr>
      <w:r w:rsidRPr="003D5711">
        <w:t>LEN System Advisor 2025</w:t>
      </w:r>
    </w:p>
    <w:p w14:paraId="5F05F090" w14:textId="41F1F793" w:rsidR="00FE66E8" w:rsidRDefault="001D54A3" w:rsidP="00293834">
      <w:r>
        <w:t xml:space="preserve">LEN will continue to be engaged in this project to support where possible the ongoing development of the Aboriginal cultural governance framework for the CFSS. </w:t>
      </w:r>
      <w:bookmarkStart w:id="31" w:name="_Toc222320264"/>
      <w:bookmarkStart w:id="32" w:name="_Toc225340714"/>
    </w:p>
    <w:p w14:paraId="2113180F" w14:textId="3076F79C" w:rsidR="006553B6" w:rsidRDefault="005A23BB" w:rsidP="00293834">
      <w:pPr>
        <w:pStyle w:val="Heading3"/>
      </w:pPr>
      <w:r w:rsidRPr="00F45DC6">
        <w:lastRenderedPageBreak/>
        <w:t>Safer Family Services Practice Guide</w:t>
      </w:r>
      <w:bookmarkEnd w:id="31"/>
      <w:r w:rsidR="006553B6">
        <w:t>s</w:t>
      </w:r>
      <w:r w:rsidR="0045367B" w:rsidRPr="00F45DC6">
        <w:t xml:space="preserve"> </w:t>
      </w:r>
    </w:p>
    <w:p w14:paraId="22E67940" w14:textId="7FCB6FCF" w:rsidR="006553B6" w:rsidRDefault="006553B6" w:rsidP="005B7E3C">
      <w:r w:rsidRPr="005B7E3C">
        <w:t xml:space="preserve">The Quality Practice and Development Team </w:t>
      </w:r>
      <w:r w:rsidR="00A15E0D" w:rsidRPr="005B7E3C">
        <w:t xml:space="preserve">within Safer Family Services </w:t>
      </w:r>
      <w:r w:rsidR="00403790" w:rsidRPr="005B7E3C">
        <w:t>regularly consult</w:t>
      </w:r>
      <w:r w:rsidR="00403790">
        <w:t xml:space="preserve"> with LEN when developing </w:t>
      </w:r>
      <w:r w:rsidR="00CD33FA">
        <w:t>or reviewing practice guides</w:t>
      </w:r>
      <w:r w:rsidR="009C04DC">
        <w:t xml:space="preserve"> or resources</w:t>
      </w:r>
      <w:r w:rsidR="00CD33FA">
        <w:t xml:space="preserve">. Practice guides are tools to help practitioners </w:t>
      </w:r>
      <w:r w:rsidR="00D3191F">
        <w:t>reach the best outcomes with children and families.</w:t>
      </w:r>
      <w:r w:rsidR="00E35E86">
        <w:t xml:space="preserve"> </w:t>
      </w:r>
      <w:r w:rsidR="00383F2E">
        <w:t xml:space="preserve">Involving our System Advisors </w:t>
      </w:r>
      <w:r w:rsidR="005D14F9">
        <w:t xml:space="preserve">to shape the development of these guides </w:t>
      </w:r>
      <w:r w:rsidR="00876606">
        <w:t xml:space="preserve">is </w:t>
      </w:r>
      <w:r w:rsidR="00184873">
        <w:t xml:space="preserve">critical to ensuring practitioners have the insights to best support families. </w:t>
      </w:r>
    </w:p>
    <w:p w14:paraId="1CC582A1" w14:textId="11207C56" w:rsidR="00D3191F" w:rsidRPr="00997310" w:rsidRDefault="00D3191F" w:rsidP="005B7E3C">
      <w:r w:rsidRPr="00997310">
        <w:t xml:space="preserve">During 2025, the following </w:t>
      </w:r>
      <w:r w:rsidR="00EC1F55">
        <w:t>p</w:t>
      </w:r>
      <w:r w:rsidRPr="00997310">
        <w:t xml:space="preserve">ractice </w:t>
      </w:r>
      <w:r w:rsidR="00EC1F55">
        <w:t>g</w:t>
      </w:r>
      <w:r w:rsidRPr="00997310">
        <w:t>uides</w:t>
      </w:r>
      <w:r w:rsidR="00EC1F55">
        <w:t xml:space="preserve"> and resources</w:t>
      </w:r>
      <w:r w:rsidRPr="00997310">
        <w:t xml:space="preserve"> were developed</w:t>
      </w:r>
      <w:r w:rsidR="00A802A8">
        <w:t xml:space="preserve"> for Safer Family Services</w:t>
      </w:r>
      <w:r w:rsidRPr="00997310">
        <w:t>:</w:t>
      </w:r>
    </w:p>
    <w:p w14:paraId="52EA6587" w14:textId="10ADFA49" w:rsidR="00D3191F" w:rsidRPr="007F33D0" w:rsidRDefault="00D86DEA" w:rsidP="009861B7">
      <w:pPr>
        <w:pStyle w:val="ListParagraph"/>
      </w:pPr>
      <w:r w:rsidRPr="007F33D0">
        <w:t>Working with Families Living with Disabilities and Neurodivergence</w:t>
      </w:r>
      <w:r w:rsidR="005A3DFD" w:rsidRPr="007F33D0">
        <w:t xml:space="preserve"> Practice Guide </w:t>
      </w:r>
    </w:p>
    <w:p w14:paraId="36AA42D4" w14:textId="01413932" w:rsidR="0054114B" w:rsidRPr="007F33D0" w:rsidRDefault="00165006" w:rsidP="009861B7">
      <w:pPr>
        <w:pStyle w:val="ListParagraph"/>
      </w:pPr>
      <w:r w:rsidRPr="007F33D0">
        <w:t>Responding to Disclosures of Child Maltreatment Practice Guide</w:t>
      </w:r>
    </w:p>
    <w:p w14:paraId="15ACEFD8" w14:textId="00071D55" w:rsidR="00997310" w:rsidRPr="007F33D0" w:rsidRDefault="00165006" w:rsidP="009861B7">
      <w:pPr>
        <w:pStyle w:val="ListParagraph"/>
      </w:pPr>
      <w:r w:rsidRPr="007F33D0">
        <w:t>LGBTQIA+ Inclusive Practice</w:t>
      </w:r>
      <w:r w:rsidR="00997310" w:rsidRPr="007F33D0">
        <w:t xml:space="preserve"> Guide</w:t>
      </w:r>
      <w:r w:rsidR="005D14F9" w:rsidRPr="007F33D0">
        <w:t xml:space="preserve"> </w:t>
      </w:r>
    </w:p>
    <w:p w14:paraId="3232F12D" w14:textId="1C0CDF97" w:rsidR="00997310" w:rsidRPr="007F33D0" w:rsidRDefault="00997310" w:rsidP="009861B7">
      <w:pPr>
        <w:pStyle w:val="ListParagraph"/>
      </w:pPr>
      <w:r w:rsidRPr="007F33D0">
        <w:t xml:space="preserve">Working with Families from Culturally and Linguistically Diverse Backgrounds Practice Guide </w:t>
      </w:r>
    </w:p>
    <w:p w14:paraId="06816DE9" w14:textId="3FE1B70C" w:rsidR="00CA7986" w:rsidRPr="007F33D0" w:rsidRDefault="00A802A8" w:rsidP="009861B7">
      <w:pPr>
        <w:pStyle w:val="ListParagraph"/>
      </w:pPr>
      <w:r w:rsidRPr="007F33D0">
        <w:t>Intensive Family Support Information Sheet for Families</w:t>
      </w:r>
      <w:bookmarkEnd w:id="32"/>
      <w:r w:rsidR="00BB2010">
        <w:t>.</w:t>
      </w:r>
    </w:p>
    <w:p w14:paraId="2978369E" w14:textId="77777777" w:rsidR="00DC2287" w:rsidRDefault="00215EAF" w:rsidP="00293834">
      <w:pPr>
        <w:pStyle w:val="Heading3"/>
      </w:pPr>
      <w:r w:rsidRPr="00D86DEA">
        <w:t>Induction Program for new Safer Family Services Work</w:t>
      </w:r>
      <w:r w:rsidR="00D86DEA" w:rsidRPr="00D86DEA">
        <w:t>ers</w:t>
      </w:r>
      <w:r w:rsidR="00CA7986" w:rsidRPr="00D86DEA">
        <w:t xml:space="preserve"> </w:t>
      </w:r>
    </w:p>
    <w:p w14:paraId="06ACC8E3" w14:textId="7077137E" w:rsidR="000E1272" w:rsidRPr="001F26E4" w:rsidRDefault="007A3FC2" w:rsidP="005B7E3C">
      <w:pPr>
        <w:rPr>
          <w:b/>
          <w:bCs/>
        </w:rPr>
      </w:pPr>
      <w:r w:rsidRPr="001F26E4">
        <w:t>SFS</w:t>
      </w:r>
      <w:r w:rsidR="00E7034C" w:rsidRPr="001F26E4">
        <w:t xml:space="preserve"> has a mandatory </w:t>
      </w:r>
      <w:r w:rsidR="006E7B3C">
        <w:t>3</w:t>
      </w:r>
      <w:r w:rsidR="00E7034C" w:rsidRPr="001F26E4">
        <w:t>-day induction program held in March and October for all new members. System Advisors of the LEN are regular guest speakers of this event to provide new staff with an overview of the LEN as an important mechanism for ensuring the voices of families with lived experience of the CFSS are heard.</w:t>
      </w:r>
      <w:r w:rsidR="00293834">
        <w:t xml:space="preserve"> </w:t>
      </w:r>
    </w:p>
    <w:p w14:paraId="7A478FFB" w14:textId="1269B0AB" w:rsidR="00993C84" w:rsidRPr="001F26E4" w:rsidRDefault="00C922FE" w:rsidP="005B7E3C">
      <w:r w:rsidRPr="001F26E4">
        <w:t xml:space="preserve">All presentations by the System Advisors generated strong discussions between the new staff and provided them with valuable insights to consider moving forward in their career. The SFS workers reported that they found the discussions to be valuable and encouraged them to reflect on their role within the system. </w:t>
      </w:r>
    </w:p>
    <w:p w14:paraId="4FD8447B" w14:textId="2333C349" w:rsidR="005B7E3C" w:rsidRDefault="000E1272" w:rsidP="005B7E3C">
      <w:pPr>
        <w:spacing w:after="0"/>
      </w:pPr>
      <w:r w:rsidRPr="00D0705A">
        <w:t>“Your insights are invaluable to use as workers on the frontline. Thank you for the important work you do. Ensuring clients know we’re walking with them and not against them is so important; thank you for reminding us of this</w:t>
      </w:r>
      <w:r w:rsidR="006E7B3C">
        <w:t>.</w:t>
      </w:r>
      <w:r w:rsidRPr="00D0705A">
        <w:t>”</w:t>
      </w:r>
    </w:p>
    <w:p w14:paraId="3A9FF020" w14:textId="1019FBA9" w:rsidR="008D05E4" w:rsidRPr="0094386D" w:rsidRDefault="000E1272" w:rsidP="002033CE">
      <w:pPr>
        <w:pStyle w:val="SignedBy"/>
        <w:rPr>
          <w:bCs/>
          <w:sz w:val="18"/>
          <w:szCs w:val="18"/>
        </w:rPr>
      </w:pPr>
      <w:r>
        <w:t>SFS Worker 202</w:t>
      </w:r>
      <w:bookmarkStart w:id="33" w:name="_Toc225340720"/>
      <w:r w:rsidR="0094386D">
        <w:t>5</w:t>
      </w:r>
    </w:p>
    <w:p w14:paraId="18C93C71" w14:textId="6DCDC894" w:rsidR="00CE126D" w:rsidRPr="006C03D5" w:rsidRDefault="004D252B" w:rsidP="00293834">
      <w:pPr>
        <w:pStyle w:val="Heading2"/>
      </w:pPr>
      <w:r w:rsidRPr="006C03D5">
        <w:t>LEN Collaborations</w:t>
      </w:r>
      <w:bookmarkEnd w:id="33"/>
    </w:p>
    <w:p w14:paraId="7E8FEFC2" w14:textId="4C7F5B58" w:rsidR="00CE126D" w:rsidRPr="001D3823" w:rsidRDefault="008010A1" w:rsidP="00293834">
      <w:pPr>
        <w:pStyle w:val="Heading3"/>
      </w:pPr>
      <w:bookmarkStart w:id="34" w:name="_Toc222320276"/>
      <w:bookmarkStart w:id="35" w:name="_Toc225340721"/>
      <w:r w:rsidRPr="001D3823">
        <w:t xml:space="preserve">DHS </w:t>
      </w:r>
      <w:r w:rsidR="00316B8A" w:rsidRPr="001D3823">
        <w:t>Of</w:t>
      </w:r>
      <w:r w:rsidRPr="001D3823">
        <w:t xml:space="preserve">fice for Women </w:t>
      </w:r>
      <w:r w:rsidR="006E7B3C">
        <w:t>–</w:t>
      </w:r>
      <w:r w:rsidRPr="001D3823">
        <w:t xml:space="preserve"> </w:t>
      </w:r>
      <w:r w:rsidR="00CE126D" w:rsidRPr="001D3823">
        <w:t xml:space="preserve">Responding to the Royal Commission into Domestic, Family and Sexual Violence </w:t>
      </w:r>
      <w:bookmarkEnd w:id="34"/>
      <w:bookmarkEnd w:id="35"/>
    </w:p>
    <w:p w14:paraId="3B83E5E8" w14:textId="0EEA716B" w:rsidR="00AF68AF" w:rsidRPr="00AF68AF" w:rsidRDefault="00AF68AF" w:rsidP="00293834">
      <w:pPr>
        <w:rPr>
          <w:lang w:val="en-AU"/>
        </w:rPr>
      </w:pPr>
      <w:r w:rsidRPr="00AF68AF">
        <w:rPr>
          <w:lang w:val="en-AU"/>
        </w:rPr>
        <w:t>In</w:t>
      </w:r>
      <w:r w:rsidR="00427A7B">
        <w:rPr>
          <w:lang w:val="en-AU"/>
        </w:rPr>
        <w:t xml:space="preserve"> </w:t>
      </w:r>
      <w:r w:rsidRPr="00AF68AF">
        <w:rPr>
          <w:lang w:val="en-AU"/>
        </w:rPr>
        <w:t>August 2025</w:t>
      </w:r>
      <w:r w:rsidR="00427A7B">
        <w:rPr>
          <w:lang w:val="en-AU"/>
        </w:rPr>
        <w:t xml:space="preserve">, </w:t>
      </w:r>
      <w:r w:rsidRPr="00AF68AF">
        <w:rPr>
          <w:lang w:val="en-AU"/>
        </w:rPr>
        <w:t>the Final Report and Recommendations of the Royal Commission into Domestic, Family and Sexual Violence</w:t>
      </w:r>
      <w:r w:rsidR="004E0A94">
        <w:rPr>
          <w:lang w:val="en-AU"/>
        </w:rPr>
        <w:t xml:space="preserve"> </w:t>
      </w:r>
      <w:r w:rsidRPr="00AF68AF">
        <w:rPr>
          <w:lang w:val="en-AU"/>
        </w:rPr>
        <w:t>were delivered to the Premier Hon Peter Malinauskas MP by Royal Commissioner Natasha Stott-Despoja AO. </w:t>
      </w:r>
    </w:p>
    <w:p w14:paraId="4E17D50A" w14:textId="29621EA7" w:rsidR="00AF68AF" w:rsidRPr="00AF68AF" w:rsidRDefault="00AF68AF" w:rsidP="00293834">
      <w:pPr>
        <w:rPr>
          <w:lang w:val="en-AU"/>
        </w:rPr>
      </w:pPr>
      <w:r w:rsidRPr="00AF68AF">
        <w:rPr>
          <w:lang w:val="en-AU"/>
        </w:rPr>
        <w:lastRenderedPageBreak/>
        <w:t>In response to this</w:t>
      </w:r>
      <w:r w:rsidR="005677D5">
        <w:rPr>
          <w:lang w:val="en-AU"/>
        </w:rPr>
        <w:t>,</w:t>
      </w:r>
      <w:r w:rsidRPr="00AF68AF">
        <w:rPr>
          <w:lang w:val="en-AU"/>
        </w:rPr>
        <w:t xml:space="preserve"> the </w:t>
      </w:r>
      <w:r w:rsidR="004B77D6">
        <w:rPr>
          <w:lang w:val="en-AU"/>
        </w:rPr>
        <w:t xml:space="preserve">former </w:t>
      </w:r>
      <w:r w:rsidRPr="00AF68AF">
        <w:rPr>
          <w:lang w:val="en-AU"/>
        </w:rPr>
        <w:t xml:space="preserve">Minister for Domestic, Family and Sexual Violence </w:t>
      </w:r>
      <w:r w:rsidR="005677D5">
        <w:rPr>
          <w:lang w:val="en-AU"/>
        </w:rPr>
        <w:t>(</w:t>
      </w:r>
      <w:r w:rsidRPr="00AF68AF">
        <w:rPr>
          <w:lang w:val="en-AU"/>
        </w:rPr>
        <w:t>the Hon Katrine Hildyard MP</w:t>
      </w:r>
      <w:r w:rsidR="005677D5">
        <w:rPr>
          <w:lang w:val="en-AU"/>
        </w:rPr>
        <w:t>)</w:t>
      </w:r>
      <w:r w:rsidRPr="00AF68AF">
        <w:rPr>
          <w:lang w:val="en-AU"/>
        </w:rPr>
        <w:t xml:space="preserve"> brought together people impacted</w:t>
      </w:r>
      <w:r w:rsidR="00B16DD9">
        <w:rPr>
          <w:lang w:val="en-AU"/>
        </w:rPr>
        <w:t xml:space="preserve"> by</w:t>
      </w:r>
      <w:r w:rsidRPr="00AF68AF">
        <w:rPr>
          <w:lang w:val="en-AU"/>
        </w:rPr>
        <w:t> </w:t>
      </w:r>
      <w:r w:rsidR="009C2663">
        <w:rPr>
          <w:lang w:val="en-AU"/>
        </w:rPr>
        <w:t>d</w:t>
      </w:r>
      <w:r w:rsidR="00B16DD9" w:rsidRPr="00AF68AF">
        <w:rPr>
          <w:lang w:val="en-AU"/>
        </w:rPr>
        <w:t xml:space="preserve">omestic, </w:t>
      </w:r>
      <w:r w:rsidR="009C2663">
        <w:rPr>
          <w:lang w:val="en-AU"/>
        </w:rPr>
        <w:t>f</w:t>
      </w:r>
      <w:r w:rsidR="00B16DD9" w:rsidRPr="00AF68AF">
        <w:rPr>
          <w:lang w:val="en-AU"/>
        </w:rPr>
        <w:t xml:space="preserve">amily and </w:t>
      </w:r>
      <w:r w:rsidR="009C2663">
        <w:rPr>
          <w:lang w:val="en-AU"/>
        </w:rPr>
        <w:t>s</w:t>
      </w:r>
      <w:r w:rsidR="00B16DD9" w:rsidRPr="00AF68AF">
        <w:rPr>
          <w:lang w:val="en-AU"/>
        </w:rPr>
        <w:t xml:space="preserve">exual </w:t>
      </w:r>
      <w:r w:rsidR="009C2663">
        <w:rPr>
          <w:lang w:val="en-AU"/>
        </w:rPr>
        <w:t>v</w:t>
      </w:r>
      <w:r w:rsidR="00B16DD9" w:rsidRPr="00AF68AF">
        <w:rPr>
          <w:lang w:val="en-AU"/>
        </w:rPr>
        <w:t xml:space="preserve">iolence </w:t>
      </w:r>
      <w:r w:rsidRPr="00AF68AF">
        <w:rPr>
          <w:lang w:val="en-AU"/>
        </w:rPr>
        <w:t>to give advice and directly discuss matters with her. </w:t>
      </w:r>
    </w:p>
    <w:p w14:paraId="66FC8A09" w14:textId="03D404B9" w:rsidR="00230CEB" w:rsidRPr="00DC2287" w:rsidRDefault="00AF68AF" w:rsidP="00293834">
      <w:pPr>
        <w:rPr>
          <w:lang w:val="en-AU"/>
        </w:rPr>
        <w:sectPr w:rsidR="00230CEB" w:rsidRPr="00DC2287" w:rsidSect="00BA6B90">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40" w:right="1440" w:bottom="1440" w:left="1440" w:header="708" w:footer="708" w:gutter="0"/>
          <w:cols w:space="708"/>
          <w:docGrid w:linePitch="360"/>
        </w:sectPr>
      </w:pPr>
      <w:r w:rsidRPr="00AF68AF">
        <w:rPr>
          <w:lang w:val="en-AU"/>
        </w:rPr>
        <w:t>Representatives from lived experience networks were nominated to participate in an interim discussion group with the Minister, including Emma Lipson from LEN. Through this forum, Emma provided valuable insights on how the Minister could work in genuine partnership with survivors to implement the Royal Commission’s recommendations, particularly those relating to the establishment of a Lived Experience Advisory Network (LEAN) for adults and a Lived Experience Advisory Group (LEAG). </w:t>
      </w:r>
    </w:p>
    <w:p w14:paraId="594A9673" w14:textId="7BB005FC" w:rsidR="00DA3223" w:rsidRPr="0061330B" w:rsidRDefault="00DA3223" w:rsidP="00293834">
      <w:pPr>
        <w:pStyle w:val="Heading3"/>
      </w:pPr>
      <w:bookmarkStart w:id="36" w:name="_Toc225340722"/>
      <w:r w:rsidRPr="0061330B">
        <w:t xml:space="preserve">DHS Office for Women – Evaluation Design for </w:t>
      </w:r>
      <w:r w:rsidR="00F30FAB" w:rsidRPr="0061330B">
        <w:t xml:space="preserve">Southern </w:t>
      </w:r>
      <w:r w:rsidR="00427A7B">
        <w:t>and</w:t>
      </w:r>
      <w:r w:rsidR="00F30FAB" w:rsidRPr="0061330B">
        <w:t xml:space="preserve"> Northern </w:t>
      </w:r>
      <w:r w:rsidRPr="0061330B">
        <w:t>Prevention and Recovery Hubs</w:t>
      </w:r>
      <w:bookmarkEnd w:id="36"/>
    </w:p>
    <w:p w14:paraId="1D7AA8F9" w14:textId="03FE6D57" w:rsidR="00DA3223" w:rsidRDefault="00DA3223" w:rsidP="00293834">
      <w:r w:rsidRPr="00865E6A">
        <w:t>Clear Horizon</w:t>
      </w:r>
      <w:r>
        <w:t xml:space="preserve"> in partnership with </w:t>
      </w:r>
      <w:r w:rsidRPr="00865E6A">
        <w:t>the Office for Women</w:t>
      </w:r>
      <w:r>
        <w:t xml:space="preserve"> sought to </w:t>
      </w:r>
      <w:r w:rsidRPr="00865E6A">
        <w:t xml:space="preserve">develop evaluation plans for the </w:t>
      </w:r>
      <w:r w:rsidRPr="00865E6A">
        <w:rPr>
          <w:i/>
          <w:iCs/>
        </w:rPr>
        <w:t>Prevention and Recovery Hubs</w:t>
      </w:r>
      <w:r w:rsidRPr="00865E6A">
        <w:t xml:space="preserve"> in Adelaide</w:t>
      </w:r>
      <w:r>
        <w:t xml:space="preserve">. </w:t>
      </w:r>
      <w:r w:rsidRPr="00865E6A">
        <w:t xml:space="preserve">The goal of these hubs is to support people </w:t>
      </w:r>
      <w:r>
        <w:t>experiencing</w:t>
      </w:r>
      <w:r w:rsidRPr="00865E6A">
        <w:t xml:space="preserve"> </w:t>
      </w:r>
      <w:r w:rsidR="009C2663">
        <w:rPr>
          <w:lang w:val="en-AU"/>
        </w:rPr>
        <w:t>d</w:t>
      </w:r>
      <w:r w:rsidR="009C2663" w:rsidRPr="00AF68AF">
        <w:rPr>
          <w:lang w:val="en-AU"/>
        </w:rPr>
        <w:t xml:space="preserve">omestic, </w:t>
      </w:r>
      <w:r w:rsidR="009C2663">
        <w:rPr>
          <w:lang w:val="en-AU"/>
        </w:rPr>
        <w:t>f</w:t>
      </w:r>
      <w:r w:rsidR="009C2663" w:rsidRPr="00AF68AF">
        <w:rPr>
          <w:lang w:val="en-AU"/>
        </w:rPr>
        <w:t xml:space="preserve">amily and </w:t>
      </w:r>
      <w:r w:rsidR="009C2663">
        <w:rPr>
          <w:lang w:val="en-AU"/>
        </w:rPr>
        <w:t>s</w:t>
      </w:r>
      <w:r w:rsidR="009C2663" w:rsidRPr="00AF68AF">
        <w:rPr>
          <w:lang w:val="en-AU"/>
        </w:rPr>
        <w:t xml:space="preserve">exual </w:t>
      </w:r>
      <w:r w:rsidR="009C2663">
        <w:rPr>
          <w:lang w:val="en-AU"/>
        </w:rPr>
        <w:t>v</w:t>
      </w:r>
      <w:r w:rsidR="009C2663" w:rsidRPr="00AF68AF">
        <w:rPr>
          <w:lang w:val="en-AU"/>
        </w:rPr>
        <w:t>iolence</w:t>
      </w:r>
      <w:r w:rsidR="009C2663" w:rsidRPr="00865E6A">
        <w:t xml:space="preserve"> </w:t>
      </w:r>
      <w:r w:rsidRPr="00865E6A">
        <w:t>through</w:t>
      </w:r>
      <w:r>
        <w:t xml:space="preserve"> a variety of services </w:t>
      </w:r>
      <w:r w:rsidRPr="00865E6A">
        <w:t>such as counselling,</w:t>
      </w:r>
      <w:r>
        <w:t xml:space="preserve"> and</w:t>
      </w:r>
      <w:r w:rsidRPr="00865E6A">
        <w:t xml:space="preserve"> legal and financial advice</w:t>
      </w:r>
      <w:r>
        <w:t xml:space="preserve">. Clear Horizon consulted with the LEN in June to better understand through lived experience what these </w:t>
      </w:r>
      <w:r w:rsidRPr="00865E6A">
        <w:rPr>
          <w:i/>
          <w:iCs/>
        </w:rPr>
        <w:t>Prevention and Recovery Hubs</w:t>
      </w:r>
      <w:r w:rsidRPr="00865E6A">
        <w:t xml:space="preserve"> </w:t>
      </w:r>
      <w:r>
        <w:t xml:space="preserve">should look like. The system advice provided by the System Advisors directly informed the evaluation plans on the two hubs and were promised that a follow up consultation would be arranged when the plans were finalised to keep them in the loop. </w:t>
      </w:r>
    </w:p>
    <w:p w14:paraId="577BDB83" w14:textId="538483B9" w:rsidR="008010A1" w:rsidRPr="00F63C85" w:rsidRDefault="008010A1" w:rsidP="00293834">
      <w:pPr>
        <w:pStyle w:val="Heading3"/>
      </w:pPr>
      <w:bookmarkStart w:id="37" w:name="_Toc225340723"/>
      <w:r w:rsidRPr="00F63C85">
        <w:t>Office for Early Child</w:t>
      </w:r>
      <w:r w:rsidR="00FA26C9" w:rsidRPr="00F63C85">
        <w:t>hood</w:t>
      </w:r>
      <w:r w:rsidRPr="00F63C85">
        <w:t xml:space="preserve"> Development – Preschool Engagement for Children at Risk and in Care</w:t>
      </w:r>
      <w:bookmarkEnd w:id="37"/>
    </w:p>
    <w:p w14:paraId="78BC091F" w14:textId="42F6C344" w:rsidR="00D66746" w:rsidRDefault="008010A1" w:rsidP="00293834">
      <w:r w:rsidRPr="00865E6A">
        <w:t>In April</w:t>
      </w:r>
      <w:r w:rsidR="00A71A29">
        <w:t>,</w:t>
      </w:r>
      <w:r w:rsidRPr="00865E6A">
        <w:t xml:space="preserve"> the Office for Early Child</w:t>
      </w:r>
      <w:r w:rsidR="00FA26C9">
        <w:t>hood</w:t>
      </w:r>
      <w:r w:rsidRPr="00865E6A">
        <w:t xml:space="preserve"> Development (OECD) consulted with LEN to</w:t>
      </w:r>
      <w:r>
        <w:t xml:space="preserve"> gain a</w:t>
      </w:r>
      <w:r w:rsidRPr="00865E6A">
        <w:t xml:space="preserve"> better understand</w:t>
      </w:r>
      <w:r>
        <w:t>ing of</w:t>
      </w:r>
      <w:r w:rsidRPr="00865E6A">
        <w:t xml:space="preserve"> the experiences, challenges, barriers and attitudes of people from complex backgrounds towards preschool</w:t>
      </w:r>
      <w:r>
        <w:t>. This was sought to</w:t>
      </w:r>
      <w:r w:rsidRPr="00865E6A">
        <w:t xml:space="preserve"> improv</w:t>
      </w:r>
      <w:r>
        <w:t>e</w:t>
      </w:r>
      <w:r w:rsidRPr="00865E6A">
        <w:t xml:space="preserve"> the appeal and willingness for parents to </w:t>
      </w:r>
      <w:r>
        <w:t>enrol</w:t>
      </w:r>
      <w:r w:rsidRPr="00865E6A">
        <w:t xml:space="preserve"> their children and </w:t>
      </w:r>
      <w:r>
        <w:t xml:space="preserve">to </w:t>
      </w:r>
      <w:r w:rsidRPr="00865E6A">
        <w:t>create supportive pathways.</w:t>
      </w:r>
      <w:r>
        <w:t xml:space="preserve"> The System Advisors outlined factors that make preschool appealing for </w:t>
      </w:r>
      <w:r w:rsidR="00B6133D">
        <w:t>all</w:t>
      </w:r>
      <w:r>
        <w:t xml:space="preserve"> families</w:t>
      </w:r>
      <w:r w:rsidR="00D66746">
        <w:t xml:space="preserve">, as well as highlighted </w:t>
      </w:r>
      <w:r w:rsidR="00A71A29" w:rsidRPr="00865E6A">
        <w:rPr>
          <w:rFonts w:ascii="Aptos" w:hAnsi="Aptos"/>
        </w:rPr>
        <w:t xml:space="preserve">barriers </w:t>
      </w:r>
      <w:r w:rsidR="00A71A29">
        <w:rPr>
          <w:rFonts w:ascii="Aptos" w:hAnsi="Aptos"/>
        </w:rPr>
        <w:t xml:space="preserve">that </w:t>
      </w:r>
      <w:r w:rsidR="00A71A29" w:rsidRPr="00865E6A">
        <w:rPr>
          <w:rFonts w:ascii="Aptos" w:hAnsi="Aptos"/>
        </w:rPr>
        <w:t>families might face when applying for preschool</w:t>
      </w:r>
      <w:r w:rsidR="00A71A29">
        <w:rPr>
          <w:rFonts w:ascii="Aptos" w:hAnsi="Aptos"/>
        </w:rPr>
        <w:t xml:space="preserve">. </w:t>
      </w:r>
      <w:r w:rsidR="00A71A29" w:rsidRPr="003C1665">
        <w:t xml:space="preserve">Preschool was </w:t>
      </w:r>
      <w:r w:rsidR="00D66746">
        <w:t>acknowledged</w:t>
      </w:r>
      <w:r w:rsidR="00A71A29" w:rsidRPr="003C1665">
        <w:t xml:space="preserve"> by the System Advisors as more beneficial for children in developing school readiness and providing developmental support</w:t>
      </w:r>
      <w:r w:rsidR="00A71A29">
        <w:t>.</w:t>
      </w:r>
      <w:r w:rsidR="00293834">
        <w:t xml:space="preserve"> </w:t>
      </w:r>
    </w:p>
    <w:p w14:paraId="45DFDDC3" w14:textId="530DBC75" w:rsidR="00643D50" w:rsidRDefault="00A71A29" w:rsidP="00643D50">
      <w:pPr>
        <w:rPr>
          <w:lang w:val="en-AU"/>
        </w:rPr>
      </w:pPr>
      <w:r>
        <w:rPr>
          <w:rFonts w:ascii="Aptos" w:hAnsi="Aptos"/>
          <w:noProof/>
        </w:rPr>
        <w:t>The OECD visited the LEN again in November, with a focus</w:t>
      </w:r>
      <w:r w:rsidRPr="00400C1A">
        <w:rPr>
          <w:lang w:val="en-AU"/>
        </w:rPr>
        <w:t xml:space="preserve"> on what the model looks like on the ground</w:t>
      </w:r>
      <w:r>
        <w:t xml:space="preserve"> and </w:t>
      </w:r>
      <w:r w:rsidRPr="00400C1A">
        <w:rPr>
          <w:lang w:val="en-AU"/>
        </w:rPr>
        <w:t>which families need extra support</w:t>
      </w:r>
      <w:r>
        <w:t xml:space="preserve">. From this continued work, the OECD has gained valuable insights that have consistently shaped the service model. LEN has informed the OECD on </w:t>
      </w:r>
      <w:r w:rsidRPr="00400C1A">
        <w:rPr>
          <w:lang w:val="en-AU"/>
        </w:rPr>
        <w:t>the practical help families need to enrol and attend preschool, the role of a support worker, who families feel most comfortable receiving support from, and any gaps in the model design</w:t>
      </w:r>
      <w:r>
        <w:t xml:space="preserve">. The </w:t>
      </w:r>
      <w:r w:rsidRPr="00400C1A">
        <w:rPr>
          <w:lang w:val="en-AU"/>
        </w:rPr>
        <w:t>OECD has final Outreach Service Model design and is now awaiting approval, before returning to LEN in early 2026 to provide an update</w:t>
      </w:r>
      <w:r w:rsidR="006C03D5">
        <w:rPr>
          <w:lang w:val="en-AU"/>
        </w:rPr>
        <w:t>.</w:t>
      </w:r>
      <w:bookmarkStart w:id="38" w:name="_Toc225340725"/>
    </w:p>
    <w:p w14:paraId="7D4438C7" w14:textId="118C13CA" w:rsidR="004D252B" w:rsidRDefault="004D252B" w:rsidP="00345A0D">
      <w:pPr>
        <w:pStyle w:val="Heading2"/>
        <w:keepNext w:val="0"/>
        <w:keepLines w:val="0"/>
      </w:pPr>
      <w:r w:rsidRPr="006C03D5">
        <w:lastRenderedPageBreak/>
        <w:t>Connect with LEN</w:t>
      </w:r>
      <w:bookmarkEnd w:id="38"/>
    </w:p>
    <w:p w14:paraId="57036E68" w14:textId="3487736E" w:rsidR="00345A0D" w:rsidRDefault="00345A0D" w:rsidP="00345A0D">
      <w:r>
        <w:t xml:space="preserve">To find out more about LEN go to </w:t>
      </w:r>
      <w:hyperlink r:id="rId25" w:history="1">
        <w:r w:rsidRPr="00D27BB4">
          <w:rPr>
            <w:rStyle w:val="Hyperlink"/>
          </w:rPr>
          <w:t>https://dhs.sa.gov.au/LEN</w:t>
        </w:r>
      </w:hyperlink>
      <w:r w:rsidR="00D0307C">
        <w:t xml:space="preserve"> </w:t>
      </w:r>
    </w:p>
    <w:p w14:paraId="39AF732F" w14:textId="710085A2" w:rsidR="00345A0D" w:rsidRDefault="00345A0D" w:rsidP="00345A0D">
      <w:r>
        <w:t xml:space="preserve">If you are over 18, have relevant lived experience and are keen to hear more about how to become a LEN System Advisor, email </w:t>
      </w:r>
      <w:hyperlink r:id="rId26" w:history="1">
        <w:r w:rsidRPr="00D27BB4">
          <w:rPr>
            <w:rStyle w:val="Hyperlink"/>
          </w:rPr>
          <w:t>DHSLivedExperienceNetwork@sa.gov.au</w:t>
        </w:r>
      </w:hyperlink>
      <w:r>
        <w:t xml:space="preserve"> </w:t>
      </w:r>
    </w:p>
    <w:p w14:paraId="51736125" w14:textId="5103C33F" w:rsidR="004176B8" w:rsidRDefault="00345A0D" w:rsidP="00345A0D">
      <w:r>
        <w:t>If you are interested in collaborating with LEN, refer to the Lived Experience Network Practice Guide (</w:t>
      </w:r>
      <w:hyperlink r:id="rId27" w:history="1">
        <w:r w:rsidRPr="00D27BB4">
          <w:rPr>
            <w:rStyle w:val="Hyperlink"/>
          </w:rPr>
          <w:t>https://dhs.sa.gov.au/LEN-practice-guide</w:t>
        </w:r>
      </w:hyperlink>
      <w:r>
        <w:t xml:space="preserve">) then email </w:t>
      </w:r>
      <w:hyperlink r:id="rId28" w:history="1">
        <w:r w:rsidRPr="00D27BB4">
          <w:rPr>
            <w:rStyle w:val="Hyperlink"/>
          </w:rPr>
          <w:t>DHSLivedExperienceNetwork@sa.gov.au</w:t>
        </w:r>
      </w:hyperlink>
      <w:r>
        <w:t xml:space="preserve"> </w:t>
      </w:r>
    </w:p>
    <w:sectPr w:rsidR="004176B8" w:rsidSect="00FF6DB5">
      <w:type w:val="continuous"/>
      <w:pgSz w:w="11906" w:h="16838"/>
      <w:pgMar w:top="1440" w:right="1440" w:bottom="1440" w:left="1440" w:header="708" w:footer="2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D6175" w14:textId="77777777" w:rsidR="009A6B4F" w:rsidRDefault="009A6B4F" w:rsidP="00293834">
      <w:r>
        <w:separator/>
      </w:r>
    </w:p>
  </w:endnote>
  <w:endnote w:type="continuationSeparator" w:id="0">
    <w:p w14:paraId="648F5F22" w14:textId="77777777" w:rsidR="009A6B4F" w:rsidRDefault="009A6B4F" w:rsidP="00293834">
      <w:r>
        <w:continuationSeparator/>
      </w:r>
    </w:p>
  </w:endnote>
  <w:endnote w:type="continuationNotice" w:id="1">
    <w:p w14:paraId="4E07F31F" w14:textId="77777777" w:rsidR="009A6B4F" w:rsidRDefault="009A6B4F" w:rsidP="00293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3933F" w14:textId="77777777" w:rsidR="007472A5" w:rsidRDefault="007472A5" w:rsidP="007F33D0">
    <w:pPr>
      <w:pStyle w:val="Footer"/>
    </w:pPr>
    <w:r>
      <w:rPr>
        <w:noProof/>
      </w:rPr>
      <mc:AlternateContent>
        <mc:Choice Requires="wps">
          <w:drawing>
            <wp:anchor distT="0" distB="0" distL="0" distR="0" simplePos="0" relativeHeight="251664394" behindDoc="0" locked="0" layoutInCell="1" allowOverlap="1" wp14:anchorId="737ED250" wp14:editId="63574983">
              <wp:simplePos x="635" y="635"/>
              <wp:positionH relativeFrom="page">
                <wp:align>center</wp:align>
              </wp:positionH>
              <wp:positionV relativeFrom="page">
                <wp:align>bottom</wp:align>
              </wp:positionV>
              <wp:extent cx="680720" cy="379730"/>
              <wp:effectExtent l="0" t="0" r="5080" b="0"/>
              <wp:wrapNone/>
              <wp:docPr id="1491089915"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79730"/>
                      </a:xfrm>
                      <a:prstGeom prst="rect">
                        <a:avLst/>
                      </a:prstGeom>
                      <a:noFill/>
                      <a:ln>
                        <a:noFill/>
                      </a:ln>
                    </wps:spPr>
                    <wps:txbx>
                      <w:txbxContent>
                        <w:p w14:paraId="402D4E2C" w14:textId="77777777" w:rsidR="007472A5" w:rsidRPr="005B2A2B" w:rsidRDefault="007472A5" w:rsidP="00293834">
                          <w:pPr>
                            <w:rPr>
                              <w:rFonts w:eastAsia="Arial"/>
                              <w:noProof/>
                            </w:rPr>
                          </w:pPr>
                          <w:r w:rsidRPr="005B2A2B">
                            <w:rPr>
                              <w:rFonts w:eastAsia="Arial"/>
                              <w:noProof/>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7ED250" id="_x0000_t202" coordsize="21600,21600" o:spt="202" path="m,l,21600r21600,l21600,xe">
              <v:stroke joinstyle="miter"/>
              <v:path gradientshapeok="t" o:connecttype="rect"/>
            </v:shapetype>
            <v:shape id="Text Box 9" o:spid="_x0000_s1027" type="#_x0000_t202" alt="OFFICIAL " style="position:absolute;left:0;text-align:left;margin-left:0;margin-top:0;width:53.6pt;height:29.9pt;z-index:25166439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" filled="f" stroked="f">
              <v:textbox style="mso-fit-shape-to-text:t" inset="0,0,0,15pt">
                <w:txbxContent>
                  <w:p w14:paraId="402D4E2C" w14:textId="77777777" w:rsidR="007472A5" w:rsidRPr="005B2A2B" w:rsidRDefault="007472A5" w:rsidP="00293834">
                    <w:pPr>
                      <w:rPr>
                        <w:rFonts w:eastAsia="Arial"/>
                        <w:noProof/>
                      </w:rPr>
                    </w:pPr>
                    <w:r w:rsidRPr="005B2A2B">
                      <w:rPr>
                        <w:rFonts w:eastAsia="Arial"/>
                        <w:noProof/>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7C20" w14:textId="77777777" w:rsidR="007472A5" w:rsidRDefault="007472A5" w:rsidP="007F33D0">
    <w:pPr>
      <w:pStyle w:val="Footer"/>
    </w:pPr>
    <w:r>
      <w:rPr>
        <w:noProof/>
      </w:rPr>
      <mc:AlternateContent>
        <mc:Choice Requires="wps">
          <w:drawing>
            <wp:anchor distT="0" distB="0" distL="0" distR="0" simplePos="0" relativeHeight="251663370" behindDoc="0" locked="0" layoutInCell="1" allowOverlap="1" wp14:anchorId="34D28FE7" wp14:editId="0CE7667D">
              <wp:simplePos x="635" y="635"/>
              <wp:positionH relativeFrom="page">
                <wp:align>center</wp:align>
              </wp:positionH>
              <wp:positionV relativeFrom="page">
                <wp:align>bottom</wp:align>
              </wp:positionV>
              <wp:extent cx="680720" cy="379730"/>
              <wp:effectExtent l="0" t="0" r="5080" b="0"/>
              <wp:wrapNone/>
              <wp:docPr id="427978618"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79730"/>
                      </a:xfrm>
                      <a:prstGeom prst="rect">
                        <a:avLst/>
                      </a:prstGeom>
                      <a:noFill/>
                      <a:ln>
                        <a:noFill/>
                      </a:ln>
                    </wps:spPr>
                    <wps:txbx>
                      <w:txbxContent>
                        <w:p w14:paraId="66F057D3" w14:textId="77777777" w:rsidR="007472A5" w:rsidRPr="005B2A2B" w:rsidRDefault="007472A5" w:rsidP="00293834">
                          <w:pPr>
                            <w:rPr>
                              <w:rFonts w:eastAsia="Arial"/>
                              <w:noProof/>
                            </w:rPr>
                          </w:pPr>
                          <w:r w:rsidRPr="005B2A2B">
                            <w:rPr>
                              <w:rFonts w:eastAsia="Arial"/>
                              <w:noProof/>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D28FE7" id="_x0000_t202" coordsize="21600,21600" o:spt="202" path="m,l,21600r21600,l21600,xe">
              <v:stroke joinstyle="miter"/>
              <v:path gradientshapeok="t" o:connecttype="rect"/>
            </v:shapetype>
            <v:shape id="Text Box 8" o:spid="_x0000_s1029" type="#_x0000_t202" alt="OFFICIAL " style="position:absolute;left:0;text-align:left;margin-left:0;margin-top:0;width:53.6pt;height:29.9pt;z-index:25166337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" filled="f" stroked="f">
              <v:textbox style="mso-fit-shape-to-text:t" inset="0,0,0,15pt">
                <w:txbxContent>
                  <w:p w14:paraId="66F057D3" w14:textId="77777777" w:rsidR="007472A5" w:rsidRPr="005B2A2B" w:rsidRDefault="007472A5" w:rsidP="00293834">
                    <w:pPr>
                      <w:rPr>
                        <w:rFonts w:eastAsia="Arial"/>
                        <w:noProof/>
                      </w:rPr>
                    </w:pPr>
                    <w:r w:rsidRPr="005B2A2B">
                      <w:rPr>
                        <w:rFonts w:eastAsia="Arial"/>
                        <w:noProof/>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DC2C5" w14:textId="77777777" w:rsidR="0048524D" w:rsidRDefault="0048524D" w:rsidP="007F33D0">
    <w:pPr>
      <w:pStyle w:val="Footer"/>
    </w:pPr>
    <w:r>
      <w:rPr>
        <w:noProof/>
      </w:rPr>
      <mc:AlternateContent>
        <mc:Choice Requires="wps">
          <w:drawing>
            <wp:anchor distT="0" distB="0" distL="0" distR="0" simplePos="0" relativeHeight="251658249" behindDoc="0" locked="0" layoutInCell="1" allowOverlap="1" wp14:anchorId="56AC724F" wp14:editId="30AA2002">
              <wp:simplePos x="635" y="635"/>
              <wp:positionH relativeFrom="page">
                <wp:align>center</wp:align>
              </wp:positionH>
              <wp:positionV relativeFrom="page">
                <wp:align>bottom</wp:align>
              </wp:positionV>
              <wp:extent cx="680720" cy="393700"/>
              <wp:effectExtent l="0" t="0" r="5080" b="0"/>
              <wp:wrapNone/>
              <wp:docPr id="1550355271"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2A79D8C6" w14:textId="77777777" w:rsidR="0048524D" w:rsidRPr="009F25CA" w:rsidRDefault="0048524D" w:rsidP="00293834">
                          <w:pPr>
                            <w:rPr>
                              <w:rFonts w:eastAsia="Arial"/>
                              <w:noProof/>
                            </w:rPr>
                          </w:pPr>
                          <w:r w:rsidRPr="009F25CA">
                            <w:rPr>
                              <w:rFonts w:eastAsia="Arial"/>
                              <w:noProof/>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AC724F" id="_x0000_t202" coordsize="21600,21600" o:spt="202" path="m,l,21600r21600,l21600,xe">
              <v:stroke joinstyle="miter"/>
              <v:path gradientshapeok="t" o:connecttype="rect"/>
            </v:shapetype>
            <v:shape id="Text Box 5" o:spid="_x0000_s1031" type="#_x0000_t202" alt="OFFICIAL " style="position:absolute;left:0;text-align:left;margin-left:0;margin-top:0;width:53.6pt;height:31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HqPOw4CAAAc&#10;BAAADgAAAAAAAAAAAAAAAAAuAgAAZHJzL2Uyb0RvYy54bWxQSwECLQAUAAYACAAAACEAdJZk9tsA&#10;AAAEAQAADwAAAAAAAAAAAAAAAABoBAAAZHJzL2Rvd25yZXYueG1sUEsFBgAAAAAEAAQA8wAAAHAF&#10;AAAAAA==&#10;" filled="f" stroked="f">
              <v:textbox style="mso-fit-shape-to-text:t" inset="0,0,0,15pt">
                <w:txbxContent>
                  <w:p w14:paraId="2A79D8C6" w14:textId="77777777" w:rsidR="0048524D" w:rsidRPr="009F25CA" w:rsidRDefault="0048524D" w:rsidP="00293834">
                    <w:pPr>
                      <w:rPr>
                        <w:rFonts w:eastAsia="Arial"/>
                        <w:noProof/>
                      </w:rPr>
                    </w:pPr>
                    <w:r w:rsidRPr="009F25CA">
                      <w:rPr>
                        <w:rFonts w:eastAsia="Arial"/>
                        <w:noProof/>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621319"/>
      <w:docPartObj>
        <w:docPartGallery w:val="Page Numbers (Bottom of Page)"/>
        <w:docPartUnique/>
      </w:docPartObj>
    </w:sdtPr>
    <w:sdtEndPr/>
    <w:sdtContent>
      <w:p w14:paraId="76BC6F18" w14:textId="3226CCC1" w:rsidR="0048524D" w:rsidRPr="007F33D0" w:rsidRDefault="008B32CA" w:rsidP="007F33D0">
        <w:pPr>
          <w:pStyle w:val="Footer"/>
        </w:pPr>
        <w:r w:rsidRPr="007F33D0">
          <w:fldChar w:fldCharType="begin"/>
        </w:r>
        <w:r w:rsidRPr="007F33D0">
          <w:instrText>PAGE   \* MERGEFORMAT</w:instrText>
        </w:r>
        <w:r w:rsidRPr="007F33D0">
          <w:fldChar w:fldCharType="separate"/>
        </w:r>
        <w:r w:rsidRPr="007F33D0">
          <w:t>2</w:t>
        </w:r>
        <w:r w:rsidRPr="007F33D0">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2A6E" w14:textId="77777777" w:rsidR="0048524D" w:rsidRDefault="0048524D" w:rsidP="007F33D0">
    <w:pPr>
      <w:pStyle w:val="Footer"/>
    </w:pPr>
    <w:r>
      <w:rPr>
        <w:noProof/>
      </w:rPr>
      <mc:AlternateContent>
        <mc:Choice Requires="wps">
          <w:drawing>
            <wp:anchor distT="0" distB="0" distL="0" distR="0" simplePos="0" relativeHeight="251658246" behindDoc="0" locked="0" layoutInCell="1" allowOverlap="1" wp14:anchorId="529A4F5C" wp14:editId="04E36879">
              <wp:simplePos x="635" y="635"/>
              <wp:positionH relativeFrom="page">
                <wp:align>center</wp:align>
              </wp:positionH>
              <wp:positionV relativeFrom="page">
                <wp:align>bottom</wp:align>
              </wp:positionV>
              <wp:extent cx="680720" cy="393700"/>
              <wp:effectExtent l="0" t="0" r="5080" b="0"/>
              <wp:wrapNone/>
              <wp:docPr id="1407965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576F5F37" w14:textId="77777777" w:rsidR="0048524D" w:rsidRPr="009F25CA" w:rsidRDefault="0048524D" w:rsidP="00293834">
                          <w:pPr>
                            <w:rPr>
                              <w:rFonts w:eastAsia="Arial"/>
                              <w:noProof/>
                            </w:rPr>
                          </w:pPr>
                          <w:r w:rsidRPr="009F25CA">
                            <w:rPr>
                              <w:rFonts w:eastAsia="Arial"/>
                              <w:noProof/>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9A4F5C" id="_x0000_t202" coordsize="21600,21600" o:spt="202" path="m,l,21600r21600,l21600,xe">
              <v:stroke joinstyle="miter"/>
              <v:path gradientshapeok="t" o:connecttype="rect"/>
            </v:shapetype>
            <v:shape id="Text Box 4" o:spid="_x0000_s1033" type="#_x0000_t202" alt="OFFICIAL " style="position:absolute;left:0;text-align:left;margin-left:0;margin-top:0;width:53.6pt;height:3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" filled="f" stroked="f">
              <v:textbox style="mso-fit-shape-to-text:t" inset="0,0,0,15pt">
                <w:txbxContent>
                  <w:p w14:paraId="576F5F37" w14:textId="77777777" w:rsidR="0048524D" w:rsidRPr="009F25CA" w:rsidRDefault="0048524D" w:rsidP="00293834">
                    <w:pPr>
                      <w:rPr>
                        <w:rFonts w:eastAsia="Arial"/>
                        <w:noProof/>
                      </w:rPr>
                    </w:pPr>
                    <w:r w:rsidRPr="009F25CA">
                      <w:rPr>
                        <w:rFonts w:eastAsia="Arial"/>
                        <w:noProof/>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C367A" w14:textId="77777777" w:rsidR="009A6B4F" w:rsidRDefault="009A6B4F" w:rsidP="00293834">
      <w:r>
        <w:separator/>
      </w:r>
    </w:p>
  </w:footnote>
  <w:footnote w:type="continuationSeparator" w:id="0">
    <w:p w14:paraId="39928CF5" w14:textId="77777777" w:rsidR="009A6B4F" w:rsidRDefault="009A6B4F" w:rsidP="00293834">
      <w:r>
        <w:continuationSeparator/>
      </w:r>
    </w:p>
  </w:footnote>
  <w:footnote w:type="continuationNotice" w:id="1">
    <w:p w14:paraId="2F84BCF4" w14:textId="77777777" w:rsidR="009A6B4F" w:rsidRDefault="009A6B4F" w:rsidP="002938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64DD4" w14:textId="77777777" w:rsidR="007472A5" w:rsidRDefault="007472A5" w:rsidP="00293834">
    <w:pPr>
      <w:pStyle w:val="Header"/>
    </w:pPr>
    <w:r>
      <w:rPr>
        <w:noProof/>
      </w:rPr>
      <mc:AlternateContent>
        <mc:Choice Requires="wps">
          <w:drawing>
            <wp:anchor distT="0" distB="0" distL="0" distR="0" simplePos="0" relativeHeight="251662346" behindDoc="0" locked="0" layoutInCell="1" allowOverlap="1" wp14:anchorId="74BAB04F" wp14:editId="390AAC74">
              <wp:simplePos x="635" y="635"/>
              <wp:positionH relativeFrom="page">
                <wp:align>center</wp:align>
              </wp:positionH>
              <wp:positionV relativeFrom="page">
                <wp:align>top</wp:align>
              </wp:positionV>
              <wp:extent cx="686435" cy="379730"/>
              <wp:effectExtent l="0" t="0" r="18415" b="1270"/>
              <wp:wrapNone/>
              <wp:docPr id="125080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26886096" w14:textId="77777777" w:rsidR="007472A5" w:rsidRPr="005B2A2B" w:rsidRDefault="007472A5" w:rsidP="00293834">
                          <w:pPr>
                            <w:rPr>
                              <w:rFonts w:eastAsia="Arial"/>
                              <w:noProof/>
                            </w:rPr>
                          </w:pPr>
                          <w:r w:rsidRPr="005B2A2B">
                            <w:rPr>
                              <w:rFonts w:eastAsia="Arial"/>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BAB04F" id="_x0000_t202" coordsize="21600,21600" o:spt="202" path="m,l,21600r21600,l21600,xe">
              <v:stroke joinstyle="miter"/>
              <v:path gradientshapeok="t" o:connecttype="rect"/>
            </v:shapetype>
            <v:shape id="Text Box 3" o:spid="_x0000_s1026" type="#_x0000_t202" alt="OFFICIAL" style="position:absolute;margin-left:0;margin-top:0;width:54.05pt;height:29.9pt;z-index:2516623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" filled="f" stroked="f">
              <v:textbox style="mso-fit-shape-to-text:t" inset="0,15pt,0,0">
                <w:txbxContent>
                  <w:p w14:paraId="26886096" w14:textId="77777777" w:rsidR="007472A5" w:rsidRPr="005B2A2B" w:rsidRDefault="007472A5" w:rsidP="00293834">
                    <w:pPr>
                      <w:rPr>
                        <w:rFonts w:eastAsia="Arial"/>
                        <w:noProof/>
                      </w:rPr>
                    </w:pPr>
                    <w:r w:rsidRPr="005B2A2B">
                      <w:rPr>
                        <w:rFonts w:eastAsia="Arial"/>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036B" w14:textId="77777777" w:rsidR="007472A5" w:rsidRDefault="007472A5" w:rsidP="00293834">
    <w:pPr>
      <w:pStyle w:val="Header"/>
    </w:pPr>
    <w:r>
      <w:rPr>
        <w:noProof/>
      </w:rPr>
      <mc:AlternateContent>
        <mc:Choice Requires="wps">
          <w:drawing>
            <wp:anchor distT="0" distB="0" distL="0" distR="0" simplePos="0" relativeHeight="251661322" behindDoc="0" locked="0" layoutInCell="1" allowOverlap="1" wp14:anchorId="26AC0992" wp14:editId="30F7FDDB">
              <wp:simplePos x="635" y="635"/>
              <wp:positionH relativeFrom="page">
                <wp:align>center</wp:align>
              </wp:positionH>
              <wp:positionV relativeFrom="page">
                <wp:align>top</wp:align>
              </wp:positionV>
              <wp:extent cx="686435" cy="379730"/>
              <wp:effectExtent l="0" t="0" r="18415" b="1270"/>
              <wp:wrapNone/>
              <wp:docPr id="18279496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59593BC9" w14:textId="77777777" w:rsidR="007472A5" w:rsidRPr="005B2A2B" w:rsidRDefault="007472A5" w:rsidP="00293834">
                          <w:pPr>
                            <w:rPr>
                              <w:rFonts w:eastAsia="Arial"/>
                              <w:noProof/>
                            </w:rPr>
                          </w:pPr>
                          <w:r w:rsidRPr="005B2A2B">
                            <w:rPr>
                              <w:rFonts w:eastAsia="Arial"/>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AC0992" id="_x0000_t202" coordsize="21600,21600" o:spt="202" path="m,l,21600r21600,l21600,xe">
              <v:stroke joinstyle="miter"/>
              <v:path gradientshapeok="t" o:connecttype="rect"/>
            </v:shapetype>
            <v:shape id="Text Box 2" o:spid="_x0000_s1028" type="#_x0000_t202" alt="OFFICIAL" style="position:absolute;margin-left:0;margin-top:0;width:54.05pt;height:29.9pt;z-index:25166132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" filled="f" stroked="f">
              <v:textbox style="mso-fit-shape-to-text:t" inset="0,15pt,0,0">
                <w:txbxContent>
                  <w:p w14:paraId="59593BC9" w14:textId="77777777" w:rsidR="007472A5" w:rsidRPr="005B2A2B" w:rsidRDefault="007472A5" w:rsidP="00293834">
                    <w:pPr>
                      <w:rPr>
                        <w:rFonts w:eastAsia="Arial"/>
                        <w:noProof/>
                      </w:rPr>
                    </w:pPr>
                    <w:r w:rsidRPr="005B2A2B">
                      <w:rPr>
                        <w:rFonts w:eastAsia="Arial"/>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8095" w14:textId="77777777" w:rsidR="0048524D" w:rsidRDefault="0048524D" w:rsidP="00293834">
    <w:pPr>
      <w:pStyle w:val="Header"/>
    </w:pPr>
    <w:r>
      <w:rPr>
        <w:noProof/>
      </w:rPr>
      <mc:AlternateContent>
        <mc:Choice Requires="wps">
          <w:drawing>
            <wp:anchor distT="0" distB="0" distL="0" distR="0" simplePos="0" relativeHeight="251658247" behindDoc="0" locked="0" layoutInCell="1" allowOverlap="1" wp14:anchorId="58F44B20" wp14:editId="2EF2E238">
              <wp:simplePos x="635" y="635"/>
              <wp:positionH relativeFrom="page">
                <wp:align>center</wp:align>
              </wp:positionH>
              <wp:positionV relativeFrom="page">
                <wp:align>top</wp:align>
              </wp:positionV>
              <wp:extent cx="686435" cy="393700"/>
              <wp:effectExtent l="0" t="0" r="18415" b="6350"/>
              <wp:wrapNone/>
              <wp:docPr id="7774418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1F24AC67" w14:textId="77777777" w:rsidR="0048524D" w:rsidRPr="009F25CA" w:rsidRDefault="0048524D" w:rsidP="00293834">
                          <w:pPr>
                            <w:rPr>
                              <w:rFonts w:eastAsia="Arial"/>
                              <w:noProof/>
                            </w:rPr>
                          </w:pPr>
                          <w:r w:rsidRPr="009F25CA">
                            <w:rPr>
                              <w:rFonts w:eastAsia="Arial"/>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F44B20" id="_x0000_t202" coordsize="21600,21600" o:spt="202" path="m,l,21600r21600,l21600,xe">
              <v:stroke joinstyle="miter"/>
              <v:path gradientshapeok="t" o:connecttype="rect"/>
            </v:shapetype>
            <v:shape id="_x0000_s1030" type="#_x0000_t202" alt="OFFICIAL" style="position:absolute;margin-left:0;margin-top:0;width:54.05pt;height:31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" filled="f" stroked="f">
              <v:textbox style="mso-fit-shape-to-text:t" inset="0,15pt,0,0">
                <w:txbxContent>
                  <w:p w14:paraId="1F24AC67" w14:textId="77777777" w:rsidR="0048524D" w:rsidRPr="009F25CA" w:rsidRDefault="0048524D" w:rsidP="00293834">
                    <w:pPr>
                      <w:rPr>
                        <w:rFonts w:eastAsia="Arial"/>
                        <w:noProof/>
                      </w:rPr>
                    </w:pPr>
                    <w:r w:rsidRPr="009F25CA">
                      <w:rPr>
                        <w:rFonts w:eastAsia="Arial"/>
                        <w:noProof/>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43D8" w14:textId="6A2BF9EE" w:rsidR="0048524D" w:rsidRDefault="0048524D" w:rsidP="002938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D68A2" w14:textId="77777777" w:rsidR="0048524D" w:rsidRDefault="0048524D" w:rsidP="00293834">
    <w:pPr>
      <w:pStyle w:val="Header"/>
    </w:pPr>
    <w:r>
      <w:rPr>
        <w:noProof/>
      </w:rPr>
      <mc:AlternateContent>
        <mc:Choice Requires="wps">
          <w:drawing>
            <wp:anchor distT="0" distB="0" distL="0" distR="0" simplePos="0" relativeHeight="251658250" behindDoc="0" locked="0" layoutInCell="1" allowOverlap="1" wp14:anchorId="74CF07BB" wp14:editId="45689029">
              <wp:simplePos x="635" y="635"/>
              <wp:positionH relativeFrom="page">
                <wp:align>center</wp:align>
              </wp:positionH>
              <wp:positionV relativeFrom="page">
                <wp:align>top</wp:align>
              </wp:positionV>
              <wp:extent cx="686435" cy="393700"/>
              <wp:effectExtent l="0" t="0" r="18415" b="6350"/>
              <wp:wrapNone/>
              <wp:docPr id="18771143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1C8D401D" w14:textId="77777777" w:rsidR="0048524D" w:rsidRPr="009F25CA" w:rsidRDefault="0048524D" w:rsidP="00293834">
                          <w:pPr>
                            <w:rPr>
                              <w:rFonts w:eastAsia="Arial"/>
                              <w:noProof/>
                            </w:rPr>
                          </w:pPr>
                          <w:r w:rsidRPr="009F25CA">
                            <w:rPr>
                              <w:rFonts w:eastAsia="Arial"/>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CF07BB" id="_x0000_t202" coordsize="21600,21600" o:spt="202" path="m,l,21600r21600,l21600,xe">
              <v:stroke joinstyle="miter"/>
              <v:path gradientshapeok="t" o:connecttype="rect"/>
            </v:shapetype>
            <v:shape id="Text Box 1" o:spid="_x0000_s1032" type="#_x0000_t202" alt="OFFICIAL" style="position:absolute;margin-left:0;margin-top:0;width:54.05pt;height:31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" filled="f" stroked="f">
              <v:textbox style="mso-fit-shape-to-text:t" inset="0,15pt,0,0">
                <w:txbxContent>
                  <w:p w14:paraId="1C8D401D" w14:textId="77777777" w:rsidR="0048524D" w:rsidRPr="009F25CA" w:rsidRDefault="0048524D" w:rsidP="00293834">
                    <w:pPr>
                      <w:rPr>
                        <w:rFonts w:eastAsia="Arial"/>
                        <w:noProof/>
                      </w:rPr>
                    </w:pPr>
                    <w:r w:rsidRPr="009F25CA">
                      <w:rPr>
                        <w:rFonts w:eastAsia="Arial"/>
                        <w:noProo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FA7C1B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6pt" o:bullet="t">
        <v:imagedata r:id="rId1" o:title="Screenshot 2026-02-12 102333"/>
      </v:shape>
    </w:pict>
  </w:numPicBullet>
  <w:abstractNum w:abstractNumId="0" w15:restartNumberingAfterBreak="0">
    <w:nsid w:val="0A94723E"/>
    <w:multiLevelType w:val="hybridMultilevel"/>
    <w:tmpl w:val="02863F1A"/>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293D8F"/>
    <w:multiLevelType w:val="hybridMultilevel"/>
    <w:tmpl w:val="A58EC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2B4778"/>
    <w:multiLevelType w:val="hybridMultilevel"/>
    <w:tmpl w:val="2626C336"/>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A3377"/>
    <w:multiLevelType w:val="hybridMultilevel"/>
    <w:tmpl w:val="1536FB5E"/>
    <w:lvl w:ilvl="0" w:tplc="1690F58E">
      <w:start w:val="1"/>
      <w:numFmt w:val="bullet"/>
      <w:lvlText w:val=""/>
      <w:lvlPicBulletId w:val="0"/>
      <w:lvlJc w:val="left"/>
      <w:pPr>
        <w:ind w:left="3960" w:hanging="360"/>
      </w:pPr>
      <w:rPr>
        <w:rFonts w:ascii="Symbol" w:hAnsi="Symbol" w:hint="default"/>
        <w:color w:val="auto"/>
      </w:rPr>
    </w:lvl>
    <w:lvl w:ilvl="1" w:tplc="0C090003" w:tentative="1">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4" w15:restartNumberingAfterBreak="0">
    <w:nsid w:val="194768F3"/>
    <w:multiLevelType w:val="hybridMultilevel"/>
    <w:tmpl w:val="137E2FBA"/>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99246E"/>
    <w:multiLevelType w:val="hybridMultilevel"/>
    <w:tmpl w:val="9EE2C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231833"/>
    <w:multiLevelType w:val="hybridMultilevel"/>
    <w:tmpl w:val="183C0F22"/>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E1515C"/>
    <w:multiLevelType w:val="hybridMultilevel"/>
    <w:tmpl w:val="8F6A684A"/>
    <w:lvl w:ilvl="0" w:tplc="908A88B2">
      <w:start w:val="4"/>
      <w:numFmt w:val="bullet"/>
      <w:lvlText w:val="-"/>
      <w:lvlJc w:val="left"/>
      <w:pPr>
        <w:ind w:left="720" w:hanging="360"/>
      </w:pPr>
      <w:rPr>
        <w:rFonts w:ascii="Aptos" w:eastAsia="Times New Roman" w:hAnsi="Apto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34301F"/>
    <w:multiLevelType w:val="hybridMultilevel"/>
    <w:tmpl w:val="0FAA69E8"/>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2A3F4E"/>
    <w:multiLevelType w:val="hybridMultilevel"/>
    <w:tmpl w:val="C6DC7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1906F6"/>
    <w:multiLevelType w:val="hybridMultilevel"/>
    <w:tmpl w:val="5ADAD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0D58D7"/>
    <w:multiLevelType w:val="hybridMultilevel"/>
    <w:tmpl w:val="DA3854C8"/>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431816"/>
    <w:multiLevelType w:val="hybridMultilevel"/>
    <w:tmpl w:val="81F416EE"/>
    <w:lvl w:ilvl="0" w:tplc="1690F58E">
      <w:start w:val="1"/>
      <w:numFmt w:val="bullet"/>
      <w:lvlText w:val=""/>
      <w:lvlPicBulletId w:val="0"/>
      <w:lvlJc w:val="left"/>
      <w:pPr>
        <w:ind w:left="2520" w:hanging="360"/>
      </w:pPr>
      <w:rPr>
        <w:rFonts w:ascii="Symbol" w:hAnsi="Symbol" w:hint="default"/>
        <w:color w:val="auto"/>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3" w15:restartNumberingAfterBreak="0">
    <w:nsid w:val="3FFC599A"/>
    <w:multiLevelType w:val="hybridMultilevel"/>
    <w:tmpl w:val="37760628"/>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A43F92"/>
    <w:multiLevelType w:val="hybridMultilevel"/>
    <w:tmpl w:val="F36E6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0A370C"/>
    <w:multiLevelType w:val="hybridMultilevel"/>
    <w:tmpl w:val="6010C144"/>
    <w:lvl w:ilvl="0" w:tplc="737834AE">
      <w:start w:val="2025"/>
      <w:numFmt w:val="bullet"/>
      <w:lvlText w:val="-"/>
      <w:lvlJc w:val="left"/>
      <w:pPr>
        <w:ind w:left="720" w:hanging="360"/>
      </w:pPr>
      <w:rPr>
        <w:rFonts w:ascii="Aptos" w:eastAsia="Times New Roman" w:hAnsi="Apto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7A7152"/>
    <w:multiLevelType w:val="hybridMultilevel"/>
    <w:tmpl w:val="189801C8"/>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9C1A33"/>
    <w:multiLevelType w:val="hybridMultilevel"/>
    <w:tmpl w:val="8A9ACA12"/>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7D1B21"/>
    <w:multiLevelType w:val="hybridMultilevel"/>
    <w:tmpl w:val="DB8AD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AA2BE0"/>
    <w:multiLevelType w:val="hybridMultilevel"/>
    <w:tmpl w:val="C112630A"/>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4E02A3A"/>
    <w:multiLevelType w:val="hybridMultilevel"/>
    <w:tmpl w:val="55EA5D02"/>
    <w:lvl w:ilvl="0" w:tplc="1690F58E">
      <w:start w:val="1"/>
      <w:numFmt w:val="bullet"/>
      <w:lvlText w:val=""/>
      <w:lvlPicBulletId w:val="0"/>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5A827F7"/>
    <w:multiLevelType w:val="hybridMultilevel"/>
    <w:tmpl w:val="2D7EACFC"/>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2C3898"/>
    <w:multiLevelType w:val="hybridMultilevel"/>
    <w:tmpl w:val="BA724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89758F"/>
    <w:multiLevelType w:val="hybridMultilevel"/>
    <w:tmpl w:val="8B3CF848"/>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15D3CB3"/>
    <w:multiLevelType w:val="hybridMultilevel"/>
    <w:tmpl w:val="BE30F23E"/>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2941D3"/>
    <w:multiLevelType w:val="hybridMultilevel"/>
    <w:tmpl w:val="0CFA5630"/>
    <w:lvl w:ilvl="0" w:tplc="EBE42E22">
      <w:start w:val="1"/>
      <w:numFmt w:val="bullet"/>
      <w:pStyle w:val="ListParagraph"/>
      <w:lvlText w:val=""/>
      <w:lvlPicBulletId w:val="0"/>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7C937A7"/>
    <w:multiLevelType w:val="hybridMultilevel"/>
    <w:tmpl w:val="A6742EC2"/>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8061EA"/>
    <w:multiLevelType w:val="hybridMultilevel"/>
    <w:tmpl w:val="4F280EB4"/>
    <w:lvl w:ilvl="0" w:tplc="1690F58E">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782396"/>
    <w:multiLevelType w:val="hybridMultilevel"/>
    <w:tmpl w:val="C8EEC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4723659">
    <w:abstractNumId w:val="28"/>
  </w:num>
  <w:num w:numId="2" w16cid:durableId="1939557007">
    <w:abstractNumId w:val="5"/>
  </w:num>
  <w:num w:numId="3" w16cid:durableId="1849253398">
    <w:abstractNumId w:val="10"/>
  </w:num>
  <w:num w:numId="4" w16cid:durableId="301270588">
    <w:abstractNumId w:val="21"/>
  </w:num>
  <w:num w:numId="5" w16cid:durableId="1412000184">
    <w:abstractNumId w:val="1"/>
  </w:num>
  <w:num w:numId="6" w16cid:durableId="506558707">
    <w:abstractNumId w:val="14"/>
  </w:num>
  <w:num w:numId="7" w16cid:durableId="1138840065">
    <w:abstractNumId w:val="13"/>
  </w:num>
  <w:num w:numId="8" w16cid:durableId="168298987">
    <w:abstractNumId w:val="8"/>
  </w:num>
  <w:num w:numId="9" w16cid:durableId="1639993361">
    <w:abstractNumId w:val="17"/>
  </w:num>
  <w:num w:numId="10" w16cid:durableId="276066405">
    <w:abstractNumId w:val="9"/>
  </w:num>
  <w:num w:numId="11" w16cid:durableId="567109610">
    <w:abstractNumId w:val="18"/>
  </w:num>
  <w:num w:numId="12" w16cid:durableId="1542476614">
    <w:abstractNumId w:val="22"/>
  </w:num>
  <w:num w:numId="13" w16cid:durableId="237250093">
    <w:abstractNumId w:val="16"/>
  </w:num>
  <w:num w:numId="14" w16cid:durableId="1233538175">
    <w:abstractNumId w:val="26"/>
  </w:num>
  <w:num w:numId="15" w16cid:durableId="583806701">
    <w:abstractNumId w:val="24"/>
  </w:num>
  <w:num w:numId="16" w16cid:durableId="2033022994">
    <w:abstractNumId w:val="2"/>
  </w:num>
  <w:num w:numId="17" w16cid:durableId="302396281">
    <w:abstractNumId w:val="23"/>
  </w:num>
  <w:num w:numId="18" w16cid:durableId="1047607258">
    <w:abstractNumId w:val="19"/>
  </w:num>
  <w:num w:numId="19" w16cid:durableId="26610144">
    <w:abstractNumId w:val="27"/>
  </w:num>
  <w:num w:numId="20" w16cid:durableId="1944679329">
    <w:abstractNumId w:val="11"/>
  </w:num>
  <w:num w:numId="21" w16cid:durableId="55208729">
    <w:abstractNumId w:val="20"/>
  </w:num>
  <w:num w:numId="22" w16cid:durableId="1614048317">
    <w:abstractNumId w:val="6"/>
  </w:num>
  <w:num w:numId="23" w16cid:durableId="907963709">
    <w:abstractNumId w:val="0"/>
  </w:num>
  <w:num w:numId="24" w16cid:durableId="518203461">
    <w:abstractNumId w:val="3"/>
  </w:num>
  <w:num w:numId="25" w16cid:durableId="706106895">
    <w:abstractNumId w:val="12"/>
  </w:num>
  <w:num w:numId="26" w16cid:durableId="1139999137">
    <w:abstractNumId w:val="4"/>
  </w:num>
  <w:num w:numId="27" w16cid:durableId="506015715">
    <w:abstractNumId w:val="7"/>
  </w:num>
  <w:num w:numId="28" w16cid:durableId="766972613">
    <w:abstractNumId w:val="15"/>
  </w:num>
  <w:num w:numId="29" w16cid:durableId="15472941">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C7C"/>
    <w:rsid w:val="000004F0"/>
    <w:rsid w:val="00000E91"/>
    <w:rsid w:val="00003247"/>
    <w:rsid w:val="00004F78"/>
    <w:rsid w:val="00006099"/>
    <w:rsid w:val="00010798"/>
    <w:rsid w:val="00011C26"/>
    <w:rsid w:val="000120B6"/>
    <w:rsid w:val="00013D3B"/>
    <w:rsid w:val="0001465B"/>
    <w:rsid w:val="00014EDE"/>
    <w:rsid w:val="000167F4"/>
    <w:rsid w:val="00021422"/>
    <w:rsid w:val="00022EAA"/>
    <w:rsid w:val="00025E68"/>
    <w:rsid w:val="000263DF"/>
    <w:rsid w:val="00026FAA"/>
    <w:rsid w:val="000303A1"/>
    <w:rsid w:val="0003065D"/>
    <w:rsid w:val="00030E0D"/>
    <w:rsid w:val="00031438"/>
    <w:rsid w:val="00031956"/>
    <w:rsid w:val="00032F26"/>
    <w:rsid w:val="00033A14"/>
    <w:rsid w:val="0003448F"/>
    <w:rsid w:val="00035098"/>
    <w:rsid w:val="00035B57"/>
    <w:rsid w:val="00036F1A"/>
    <w:rsid w:val="00040003"/>
    <w:rsid w:val="00040C54"/>
    <w:rsid w:val="00040C8D"/>
    <w:rsid w:val="00044BE5"/>
    <w:rsid w:val="00046B5E"/>
    <w:rsid w:val="000473ED"/>
    <w:rsid w:val="0004758E"/>
    <w:rsid w:val="00047D74"/>
    <w:rsid w:val="00050CBF"/>
    <w:rsid w:val="00052114"/>
    <w:rsid w:val="0005232D"/>
    <w:rsid w:val="00052C9A"/>
    <w:rsid w:val="00053481"/>
    <w:rsid w:val="000539C9"/>
    <w:rsid w:val="000615B4"/>
    <w:rsid w:val="000627F4"/>
    <w:rsid w:val="00062A5C"/>
    <w:rsid w:val="00062F53"/>
    <w:rsid w:val="00064431"/>
    <w:rsid w:val="00064557"/>
    <w:rsid w:val="00064BA1"/>
    <w:rsid w:val="00065D20"/>
    <w:rsid w:val="000679A3"/>
    <w:rsid w:val="000701DE"/>
    <w:rsid w:val="0007212F"/>
    <w:rsid w:val="0007239A"/>
    <w:rsid w:val="00072DDA"/>
    <w:rsid w:val="000738CB"/>
    <w:rsid w:val="00074035"/>
    <w:rsid w:val="00074B6C"/>
    <w:rsid w:val="00074D84"/>
    <w:rsid w:val="00075CFE"/>
    <w:rsid w:val="0007678B"/>
    <w:rsid w:val="00077D2D"/>
    <w:rsid w:val="00080572"/>
    <w:rsid w:val="00080930"/>
    <w:rsid w:val="00081BE8"/>
    <w:rsid w:val="00081FED"/>
    <w:rsid w:val="00082A44"/>
    <w:rsid w:val="000830F5"/>
    <w:rsid w:val="000831D4"/>
    <w:rsid w:val="00084E8C"/>
    <w:rsid w:val="0008519D"/>
    <w:rsid w:val="00085AF1"/>
    <w:rsid w:val="00085E52"/>
    <w:rsid w:val="00086AB6"/>
    <w:rsid w:val="000872FA"/>
    <w:rsid w:val="00087A63"/>
    <w:rsid w:val="00087C97"/>
    <w:rsid w:val="0009037D"/>
    <w:rsid w:val="000910F3"/>
    <w:rsid w:val="00091508"/>
    <w:rsid w:val="00091BCD"/>
    <w:rsid w:val="00092219"/>
    <w:rsid w:val="000930DE"/>
    <w:rsid w:val="000943AE"/>
    <w:rsid w:val="00094D71"/>
    <w:rsid w:val="00095252"/>
    <w:rsid w:val="00095D28"/>
    <w:rsid w:val="00096458"/>
    <w:rsid w:val="000969D2"/>
    <w:rsid w:val="00096A9B"/>
    <w:rsid w:val="00096B8A"/>
    <w:rsid w:val="00096C48"/>
    <w:rsid w:val="000A0EEF"/>
    <w:rsid w:val="000A4F2B"/>
    <w:rsid w:val="000A4F72"/>
    <w:rsid w:val="000A578A"/>
    <w:rsid w:val="000A58FB"/>
    <w:rsid w:val="000A6169"/>
    <w:rsid w:val="000A6408"/>
    <w:rsid w:val="000A695A"/>
    <w:rsid w:val="000B0112"/>
    <w:rsid w:val="000B0268"/>
    <w:rsid w:val="000B0D98"/>
    <w:rsid w:val="000B0F74"/>
    <w:rsid w:val="000B328A"/>
    <w:rsid w:val="000B3769"/>
    <w:rsid w:val="000B3F9A"/>
    <w:rsid w:val="000B556A"/>
    <w:rsid w:val="000B5B0B"/>
    <w:rsid w:val="000B5D04"/>
    <w:rsid w:val="000C0CBB"/>
    <w:rsid w:val="000C1C28"/>
    <w:rsid w:val="000C3771"/>
    <w:rsid w:val="000C7097"/>
    <w:rsid w:val="000C711D"/>
    <w:rsid w:val="000D041B"/>
    <w:rsid w:val="000D0728"/>
    <w:rsid w:val="000D1C9A"/>
    <w:rsid w:val="000D49CC"/>
    <w:rsid w:val="000D7F23"/>
    <w:rsid w:val="000E06B7"/>
    <w:rsid w:val="000E0F91"/>
    <w:rsid w:val="000E1272"/>
    <w:rsid w:val="000E16F9"/>
    <w:rsid w:val="000E18EB"/>
    <w:rsid w:val="000E198E"/>
    <w:rsid w:val="000E324E"/>
    <w:rsid w:val="000E3639"/>
    <w:rsid w:val="000E3E0D"/>
    <w:rsid w:val="000E432E"/>
    <w:rsid w:val="000E530E"/>
    <w:rsid w:val="000E64CD"/>
    <w:rsid w:val="000F0B2A"/>
    <w:rsid w:val="000F0BD7"/>
    <w:rsid w:val="000F0F4E"/>
    <w:rsid w:val="000F2127"/>
    <w:rsid w:val="000F2DA4"/>
    <w:rsid w:val="000F304C"/>
    <w:rsid w:val="000F320A"/>
    <w:rsid w:val="000F3F5C"/>
    <w:rsid w:val="000F4A2D"/>
    <w:rsid w:val="00100523"/>
    <w:rsid w:val="00101C37"/>
    <w:rsid w:val="00102728"/>
    <w:rsid w:val="00102FE0"/>
    <w:rsid w:val="0010625B"/>
    <w:rsid w:val="00107007"/>
    <w:rsid w:val="00107D90"/>
    <w:rsid w:val="00110196"/>
    <w:rsid w:val="00110BDC"/>
    <w:rsid w:val="00111691"/>
    <w:rsid w:val="00111D6D"/>
    <w:rsid w:val="0011640E"/>
    <w:rsid w:val="0011730E"/>
    <w:rsid w:val="0012272D"/>
    <w:rsid w:val="00122944"/>
    <w:rsid w:val="00123C42"/>
    <w:rsid w:val="001260EE"/>
    <w:rsid w:val="0012633F"/>
    <w:rsid w:val="00131BE1"/>
    <w:rsid w:val="00131EB4"/>
    <w:rsid w:val="00132C28"/>
    <w:rsid w:val="00133699"/>
    <w:rsid w:val="00133ED6"/>
    <w:rsid w:val="001344AA"/>
    <w:rsid w:val="00134AA3"/>
    <w:rsid w:val="00135B39"/>
    <w:rsid w:val="0013617E"/>
    <w:rsid w:val="00136502"/>
    <w:rsid w:val="00136AD5"/>
    <w:rsid w:val="001402B7"/>
    <w:rsid w:val="001407A4"/>
    <w:rsid w:val="00141199"/>
    <w:rsid w:val="001412D3"/>
    <w:rsid w:val="00142269"/>
    <w:rsid w:val="001428D9"/>
    <w:rsid w:val="001446F7"/>
    <w:rsid w:val="00145EB9"/>
    <w:rsid w:val="00146C40"/>
    <w:rsid w:val="00146CB4"/>
    <w:rsid w:val="00146FE9"/>
    <w:rsid w:val="00147478"/>
    <w:rsid w:val="00155283"/>
    <w:rsid w:val="00156E06"/>
    <w:rsid w:val="00157500"/>
    <w:rsid w:val="00160A2F"/>
    <w:rsid w:val="00160F99"/>
    <w:rsid w:val="001615A7"/>
    <w:rsid w:val="00161A4E"/>
    <w:rsid w:val="00161AA9"/>
    <w:rsid w:val="0016238C"/>
    <w:rsid w:val="00164EB7"/>
    <w:rsid w:val="00165006"/>
    <w:rsid w:val="00166D37"/>
    <w:rsid w:val="001673AB"/>
    <w:rsid w:val="0016759A"/>
    <w:rsid w:val="0016793F"/>
    <w:rsid w:val="00167BAC"/>
    <w:rsid w:val="001704E4"/>
    <w:rsid w:val="0017191B"/>
    <w:rsid w:val="001727EE"/>
    <w:rsid w:val="00173426"/>
    <w:rsid w:val="001736B5"/>
    <w:rsid w:val="0017468A"/>
    <w:rsid w:val="001759CC"/>
    <w:rsid w:val="00177442"/>
    <w:rsid w:val="0018085E"/>
    <w:rsid w:val="00180DF0"/>
    <w:rsid w:val="0018130F"/>
    <w:rsid w:val="0018137E"/>
    <w:rsid w:val="00181C4F"/>
    <w:rsid w:val="00181F6C"/>
    <w:rsid w:val="00182707"/>
    <w:rsid w:val="00183095"/>
    <w:rsid w:val="00183BD7"/>
    <w:rsid w:val="00184873"/>
    <w:rsid w:val="00184BB3"/>
    <w:rsid w:val="00185C08"/>
    <w:rsid w:val="00185D1E"/>
    <w:rsid w:val="00186B49"/>
    <w:rsid w:val="001915F1"/>
    <w:rsid w:val="00192B40"/>
    <w:rsid w:val="00192E36"/>
    <w:rsid w:val="00193216"/>
    <w:rsid w:val="001944D8"/>
    <w:rsid w:val="00194BA6"/>
    <w:rsid w:val="0019569F"/>
    <w:rsid w:val="00195AE2"/>
    <w:rsid w:val="00195B04"/>
    <w:rsid w:val="00195F28"/>
    <w:rsid w:val="001A2518"/>
    <w:rsid w:val="001A44A5"/>
    <w:rsid w:val="001A5348"/>
    <w:rsid w:val="001A5C72"/>
    <w:rsid w:val="001A5D72"/>
    <w:rsid w:val="001A6BCC"/>
    <w:rsid w:val="001B0737"/>
    <w:rsid w:val="001B1A9E"/>
    <w:rsid w:val="001B1E95"/>
    <w:rsid w:val="001B2F33"/>
    <w:rsid w:val="001B339E"/>
    <w:rsid w:val="001B5460"/>
    <w:rsid w:val="001B57FA"/>
    <w:rsid w:val="001B5B78"/>
    <w:rsid w:val="001B5C2D"/>
    <w:rsid w:val="001B5DDE"/>
    <w:rsid w:val="001B7679"/>
    <w:rsid w:val="001B7775"/>
    <w:rsid w:val="001B78A0"/>
    <w:rsid w:val="001B7915"/>
    <w:rsid w:val="001B79F9"/>
    <w:rsid w:val="001B7FE3"/>
    <w:rsid w:val="001C1E93"/>
    <w:rsid w:val="001C2339"/>
    <w:rsid w:val="001C3F44"/>
    <w:rsid w:val="001C421C"/>
    <w:rsid w:val="001C5117"/>
    <w:rsid w:val="001C55EF"/>
    <w:rsid w:val="001C59A0"/>
    <w:rsid w:val="001C5D22"/>
    <w:rsid w:val="001C6256"/>
    <w:rsid w:val="001C6377"/>
    <w:rsid w:val="001C73A5"/>
    <w:rsid w:val="001C7CA1"/>
    <w:rsid w:val="001C7F86"/>
    <w:rsid w:val="001D0053"/>
    <w:rsid w:val="001D078D"/>
    <w:rsid w:val="001D0E81"/>
    <w:rsid w:val="001D0FF3"/>
    <w:rsid w:val="001D1B00"/>
    <w:rsid w:val="001D1BA3"/>
    <w:rsid w:val="001D1E0C"/>
    <w:rsid w:val="001D253C"/>
    <w:rsid w:val="001D3436"/>
    <w:rsid w:val="001D3823"/>
    <w:rsid w:val="001D4A5A"/>
    <w:rsid w:val="001D509E"/>
    <w:rsid w:val="001D517A"/>
    <w:rsid w:val="001D54A3"/>
    <w:rsid w:val="001D5FB2"/>
    <w:rsid w:val="001D7376"/>
    <w:rsid w:val="001E2909"/>
    <w:rsid w:val="001E3188"/>
    <w:rsid w:val="001E469B"/>
    <w:rsid w:val="001E49B7"/>
    <w:rsid w:val="001E4A49"/>
    <w:rsid w:val="001E7CFA"/>
    <w:rsid w:val="001E7F79"/>
    <w:rsid w:val="001F19A4"/>
    <w:rsid w:val="001F1CD3"/>
    <w:rsid w:val="001F225A"/>
    <w:rsid w:val="001F26E4"/>
    <w:rsid w:val="001F34F5"/>
    <w:rsid w:val="001F454D"/>
    <w:rsid w:val="001F5160"/>
    <w:rsid w:val="001F57F5"/>
    <w:rsid w:val="001F6B66"/>
    <w:rsid w:val="001F6F19"/>
    <w:rsid w:val="001F79B5"/>
    <w:rsid w:val="00201ABE"/>
    <w:rsid w:val="00203234"/>
    <w:rsid w:val="0020333A"/>
    <w:rsid w:val="002033CE"/>
    <w:rsid w:val="00203876"/>
    <w:rsid w:val="00204143"/>
    <w:rsid w:val="00205BC5"/>
    <w:rsid w:val="00210A54"/>
    <w:rsid w:val="00210AAC"/>
    <w:rsid w:val="00212CDC"/>
    <w:rsid w:val="002134D9"/>
    <w:rsid w:val="002143F7"/>
    <w:rsid w:val="00215EAF"/>
    <w:rsid w:val="00216204"/>
    <w:rsid w:val="002210C7"/>
    <w:rsid w:val="002212F4"/>
    <w:rsid w:val="00223726"/>
    <w:rsid w:val="00223A37"/>
    <w:rsid w:val="00227906"/>
    <w:rsid w:val="00230573"/>
    <w:rsid w:val="00230CEB"/>
    <w:rsid w:val="00231E97"/>
    <w:rsid w:val="00233FCE"/>
    <w:rsid w:val="002363A2"/>
    <w:rsid w:val="00236C30"/>
    <w:rsid w:val="00236E0F"/>
    <w:rsid w:val="00236E75"/>
    <w:rsid w:val="00237319"/>
    <w:rsid w:val="00237EDA"/>
    <w:rsid w:val="002408D5"/>
    <w:rsid w:val="00241D61"/>
    <w:rsid w:val="00244815"/>
    <w:rsid w:val="00244A5D"/>
    <w:rsid w:val="00245174"/>
    <w:rsid w:val="0024567A"/>
    <w:rsid w:val="00245815"/>
    <w:rsid w:val="00250CEA"/>
    <w:rsid w:val="00253196"/>
    <w:rsid w:val="002533BE"/>
    <w:rsid w:val="002545B1"/>
    <w:rsid w:val="00256CCC"/>
    <w:rsid w:val="0025730E"/>
    <w:rsid w:val="002575E4"/>
    <w:rsid w:val="00257886"/>
    <w:rsid w:val="00260923"/>
    <w:rsid w:val="00260D14"/>
    <w:rsid w:val="002627A9"/>
    <w:rsid w:val="00262E75"/>
    <w:rsid w:val="00262F5D"/>
    <w:rsid w:val="0026475D"/>
    <w:rsid w:val="00266BF1"/>
    <w:rsid w:val="00270931"/>
    <w:rsid w:val="002711EF"/>
    <w:rsid w:val="0027167F"/>
    <w:rsid w:val="00271A4F"/>
    <w:rsid w:val="002731DC"/>
    <w:rsid w:val="00274186"/>
    <w:rsid w:val="0027462E"/>
    <w:rsid w:val="00274BC7"/>
    <w:rsid w:val="002751B1"/>
    <w:rsid w:val="00275365"/>
    <w:rsid w:val="002753DB"/>
    <w:rsid w:val="00276930"/>
    <w:rsid w:val="00277485"/>
    <w:rsid w:val="00277CB5"/>
    <w:rsid w:val="00277DD8"/>
    <w:rsid w:val="002815A3"/>
    <w:rsid w:val="002834E8"/>
    <w:rsid w:val="00285157"/>
    <w:rsid w:val="002856B8"/>
    <w:rsid w:val="00286E1F"/>
    <w:rsid w:val="00290C0E"/>
    <w:rsid w:val="002915F5"/>
    <w:rsid w:val="00292AB3"/>
    <w:rsid w:val="00293834"/>
    <w:rsid w:val="00294520"/>
    <w:rsid w:val="00294938"/>
    <w:rsid w:val="00294F68"/>
    <w:rsid w:val="002951FA"/>
    <w:rsid w:val="0029657E"/>
    <w:rsid w:val="002A019A"/>
    <w:rsid w:val="002A0E5A"/>
    <w:rsid w:val="002A2622"/>
    <w:rsid w:val="002A35B0"/>
    <w:rsid w:val="002A35C1"/>
    <w:rsid w:val="002A5051"/>
    <w:rsid w:val="002A516C"/>
    <w:rsid w:val="002A5A74"/>
    <w:rsid w:val="002A74A4"/>
    <w:rsid w:val="002A77C7"/>
    <w:rsid w:val="002B15D1"/>
    <w:rsid w:val="002B1DB8"/>
    <w:rsid w:val="002B33DF"/>
    <w:rsid w:val="002B40BB"/>
    <w:rsid w:val="002B4E24"/>
    <w:rsid w:val="002B60DE"/>
    <w:rsid w:val="002B6765"/>
    <w:rsid w:val="002B70F3"/>
    <w:rsid w:val="002B715A"/>
    <w:rsid w:val="002B7F7C"/>
    <w:rsid w:val="002C11B0"/>
    <w:rsid w:val="002C2525"/>
    <w:rsid w:val="002C2A9D"/>
    <w:rsid w:val="002C46F1"/>
    <w:rsid w:val="002C5002"/>
    <w:rsid w:val="002C616F"/>
    <w:rsid w:val="002C61CE"/>
    <w:rsid w:val="002C6FAC"/>
    <w:rsid w:val="002C714C"/>
    <w:rsid w:val="002C715B"/>
    <w:rsid w:val="002C75F5"/>
    <w:rsid w:val="002C7830"/>
    <w:rsid w:val="002C7B9D"/>
    <w:rsid w:val="002D03D1"/>
    <w:rsid w:val="002D081F"/>
    <w:rsid w:val="002D26BD"/>
    <w:rsid w:val="002D26E9"/>
    <w:rsid w:val="002D3A41"/>
    <w:rsid w:val="002D52B9"/>
    <w:rsid w:val="002D63B1"/>
    <w:rsid w:val="002D759A"/>
    <w:rsid w:val="002E0514"/>
    <w:rsid w:val="002E22F6"/>
    <w:rsid w:val="002E2A49"/>
    <w:rsid w:val="002E5508"/>
    <w:rsid w:val="002E5ED4"/>
    <w:rsid w:val="002E639D"/>
    <w:rsid w:val="002E6546"/>
    <w:rsid w:val="002E7149"/>
    <w:rsid w:val="002F0BAB"/>
    <w:rsid w:val="002F0BDB"/>
    <w:rsid w:val="002F0C89"/>
    <w:rsid w:val="002F1014"/>
    <w:rsid w:val="002F16CF"/>
    <w:rsid w:val="002F3070"/>
    <w:rsid w:val="002F3E31"/>
    <w:rsid w:val="002F445E"/>
    <w:rsid w:val="002F5448"/>
    <w:rsid w:val="002F7135"/>
    <w:rsid w:val="00301C86"/>
    <w:rsid w:val="003028E6"/>
    <w:rsid w:val="00303A9E"/>
    <w:rsid w:val="003049A3"/>
    <w:rsid w:val="00306690"/>
    <w:rsid w:val="0030777A"/>
    <w:rsid w:val="0031093C"/>
    <w:rsid w:val="003117FD"/>
    <w:rsid w:val="00311E0C"/>
    <w:rsid w:val="0031256F"/>
    <w:rsid w:val="00313181"/>
    <w:rsid w:val="00314028"/>
    <w:rsid w:val="003148C6"/>
    <w:rsid w:val="0031653A"/>
    <w:rsid w:val="00316B8A"/>
    <w:rsid w:val="00316D8C"/>
    <w:rsid w:val="00317A2D"/>
    <w:rsid w:val="00320CF2"/>
    <w:rsid w:val="0032228D"/>
    <w:rsid w:val="00323DB8"/>
    <w:rsid w:val="003242C6"/>
    <w:rsid w:val="0032477C"/>
    <w:rsid w:val="003251C9"/>
    <w:rsid w:val="00326E05"/>
    <w:rsid w:val="00326E67"/>
    <w:rsid w:val="00327A75"/>
    <w:rsid w:val="00327F8C"/>
    <w:rsid w:val="0033104B"/>
    <w:rsid w:val="00331A5D"/>
    <w:rsid w:val="00331CBF"/>
    <w:rsid w:val="00331CFA"/>
    <w:rsid w:val="003324C7"/>
    <w:rsid w:val="003329A3"/>
    <w:rsid w:val="00332E18"/>
    <w:rsid w:val="00335397"/>
    <w:rsid w:val="00336458"/>
    <w:rsid w:val="0033654C"/>
    <w:rsid w:val="00337B6A"/>
    <w:rsid w:val="00340AC1"/>
    <w:rsid w:val="00342987"/>
    <w:rsid w:val="003434C9"/>
    <w:rsid w:val="003440B0"/>
    <w:rsid w:val="0034449B"/>
    <w:rsid w:val="00344598"/>
    <w:rsid w:val="00344AB9"/>
    <w:rsid w:val="00344ABB"/>
    <w:rsid w:val="00345817"/>
    <w:rsid w:val="00345A0D"/>
    <w:rsid w:val="003461BB"/>
    <w:rsid w:val="00346F6E"/>
    <w:rsid w:val="003470E4"/>
    <w:rsid w:val="00352E47"/>
    <w:rsid w:val="00353D24"/>
    <w:rsid w:val="00353EEF"/>
    <w:rsid w:val="00356833"/>
    <w:rsid w:val="00357BC8"/>
    <w:rsid w:val="003607BF"/>
    <w:rsid w:val="00360D40"/>
    <w:rsid w:val="003627FC"/>
    <w:rsid w:val="00363CBE"/>
    <w:rsid w:val="003662DC"/>
    <w:rsid w:val="003670C1"/>
    <w:rsid w:val="00370994"/>
    <w:rsid w:val="00370A92"/>
    <w:rsid w:val="00370B1F"/>
    <w:rsid w:val="00370EFD"/>
    <w:rsid w:val="00371862"/>
    <w:rsid w:val="0037194A"/>
    <w:rsid w:val="00371BD6"/>
    <w:rsid w:val="00372441"/>
    <w:rsid w:val="00372D04"/>
    <w:rsid w:val="00373045"/>
    <w:rsid w:val="003768B4"/>
    <w:rsid w:val="0038088A"/>
    <w:rsid w:val="00381437"/>
    <w:rsid w:val="00381438"/>
    <w:rsid w:val="00381504"/>
    <w:rsid w:val="00382676"/>
    <w:rsid w:val="00383F2E"/>
    <w:rsid w:val="0038608C"/>
    <w:rsid w:val="003862E5"/>
    <w:rsid w:val="003863E0"/>
    <w:rsid w:val="003867F0"/>
    <w:rsid w:val="00390CD3"/>
    <w:rsid w:val="00392483"/>
    <w:rsid w:val="00392BD7"/>
    <w:rsid w:val="00393011"/>
    <w:rsid w:val="00393C02"/>
    <w:rsid w:val="003947B2"/>
    <w:rsid w:val="00394DA3"/>
    <w:rsid w:val="003964C6"/>
    <w:rsid w:val="003965E8"/>
    <w:rsid w:val="003972A8"/>
    <w:rsid w:val="003974D5"/>
    <w:rsid w:val="00397D33"/>
    <w:rsid w:val="003A061F"/>
    <w:rsid w:val="003A1C97"/>
    <w:rsid w:val="003A21C3"/>
    <w:rsid w:val="003A2731"/>
    <w:rsid w:val="003A2C7B"/>
    <w:rsid w:val="003A2F0F"/>
    <w:rsid w:val="003A4E40"/>
    <w:rsid w:val="003A7FC4"/>
    <w:rsid w:val="003B02BD"/>
    <w:rsid w:val="003B3306"/>
    <w:rsid w:val="003B355F"/>
    <w:rsid w:val="003B3682"/>
    <w:rsid w:val="003B3F24"/>
    <w:rsid w:val="003B5CBA"/>
    <w:rsid w:val="003B68EA"/>
    <w:rsid w:val="003C0391"/>
    <w:rsid w:val="003C0930"/>
    <w:rsid w:val="003C1665"/>
    <w:rsid w:val="003C17AA"/>
    <w:rsid w:val="003C36F6"/>
    <w:rsid w:val="003C410F"/>
    <w:rsid w:val="003C46CF"/>
    <w:rsid w:val="003C49EF"/>
    <w:rsid w:val="003C4BC1"/>
    <w:rsid w:val="003C4D04"/>
    <w:rsid w:val="003C569A"/>
    <w:rsid w:val="003C6446"/>
    <w:rsid w:val="003C6C26"/>
    <w:rsid w:val="003C6EEC"/>
    <w:rsid w:val="003C7E67"/>
    <w:rsid w:val="003D28F1"/>
    <w:rsid w:val="003D4186"/>
    <w:rsid w:val="003D5711"/>
    <w:rsid w:val="003D650C"/>
    <w:rsid w:val="003D6DF0"/>
    <w:rsid w:val="003D7CE9"/>
    <w:rsid w:val="003E024B"/>
    <w:rsid w:val="003E094D"/>
    <w:rsid w:val="003E3CB5"/>
    <w:rsid w:val="003E4C62"/>
    <w:rsid w:val="003E6B26"/>
    <w:rsid w:val="003E725A"/>
    <w:rsid w:val="003F035D"/>
    <w:rsid w:val="003F3155"/>
    <w:rsid w:val="003F6921"/>
    <w:rsid w:val="003F7850"/>
    <w:rsid w:val="004003FF"/>
    <w:rsid w:val="004013AF"/>
    <w:rsid w:val="0040157C"/>
    <w:rsid w:val="004024F1"/>
    <w:rsid w:val="004036BC"/>
    <w:rsid w:val="00403790"/>
    <w:rsid w:val="00404118"/>
    <w:rsid w:val="00404510"/>
    <w:rsid w:val="004052C4"/>
    <w:rsid w:val="00406796"/>
    <w:rsid w:val="004069FA"/>
    <w:rsid w:val="00410F2E"/>
    <w:rsid w:val="004115D5"/>
    <w:rsid w:val="00411D3A"/>
    <w:rsid w:val="00412AA2"/>
    <w:rsid w:val="00413F45"/>
    <w:rsid w:val="004143C6"/>
    <w:rsid w:val="00414B35"/>
    <w:rsid w:val="00414B53"/>
    <w:rsid w:val="00415D07"/>
    <w:rsid w:val="00415FA4"/>
    <w:rsid w:val="00416F8E"/>
    <w:rsid w:val="004176B8"/>
    <w:rsid w:val="00417A4B"/>
    <w:rsid w:val="00422F05"/>
    <w:rsid w:val="00423BB1"/>
    <w:rsid w:val="00424151"/>
    <w:rsid w:val="00425DF2"/>
    <w:rsid w:val="00427594"/>
    <w:rsid w:val="00427999"/>
    <w:rsid w:val="00427A7B"/>
    <w:rsid w:val="00427B3C"/>
    <w:rsid w:val="00427E0F"/>
    <w:rsid w:val="00430348"/>
    <w:rsid w:val="00430767"/>
    <w:rsid w:val="004312A4"/>
    <w:rsid w:val="004317D3"/>
    <w:rsid w:val="00431A75"/>
    <w:rsid w:val="00431B6F"/>
    <w:rsid w:val="00431C0A"/>
    <w:rsid w:val="004327D2"/>
    <w:rsid w:val="004328F2"/>
    <w:rsid w:val="0043303F"/>
    <w:rsid w:val="00435895"/>
    <w:rsid w:val="00436E2A"/>
    <w:rsid w:val="0043740E"/>
    <w:rsid w:val="00442AF9"/>
    <w:rsid w:val="00442ED4"/>
    <w:rsid w:val="00443657"/>
    <w:rsid w:val="00444C3C"/>
    <w:rsid w:val="004463CC"/>
    <w:rsid w:val="00446A7A"/>
    <w:rsid w:val="00447F44"/>
    <w:rsid w:val="004503F1"/>
    <w:rsid w:val="00451D46"/>
    <w:rsid w:val="004522ED"/>
    <w:rsid w:val="0045367B"/>
    <w:rsid w:val="004546EA"/>
    <w:rsid w:val="00455AD5"/>
    <w:rsid w:val="00455AF3"/>
    <w:rsid w:val="004570C0"/>
    <w:rsid w:val="004571D8"/>
    <w:rsid w:val="004572D1"/>
    <w:rsid w:val="00457CE8"/>
    <w:rsid w:val="00457EC9"/>
    <w:rsid w:val="00461639"/>
    <w:rsid w:val="00461E26"/>
    <w:rsid w:val="00463421"/>
    <w:rsid w:val="00464097"/>
    <w:rsid w:val="00464B1C"/>
    <w:rsid w:val="0046523D"/>
    <w:rsid w:val="00465488"/>
    <w:rsid w:val="004658A7"/>
    <w:rsid w:val="0046604E"/>
    <w:rsid w:val="00466238"/>
    <w:rsid w:val="00466779"/>
    <w:rsid w:val="00466BED"/>
    <w:rsid w:val="00466D14"/>
    <w:rsid w:val="00466F04"/>
    <w:rsid w:val="00466F8F"/>
    <w:rsid w:val="00470143"/>
    <w:rsid w:val="00471E1B"/>
    <w:rsid w:val="00472393"/>
    <w:rsid w:val="00473139"/>
    <w:rsid w:val="004748A9"/>
    <w:rsid w:val="00475221"/>
    <w:rsid w:val="00475A4B"/>
    <w:rsid w:val="00476DD9"/>
    <w:rsid w:val="00480D44"/>
    <w:rsid w:val="0048376A"/>
    <w:rsid w:val="004849CE"/>
    <w:rsid w:val="0048524D"/>
    <w:rsid w:val="00485987"/>
    <w:rsid w:val="00485B9A"/>
    <w:rsid w:val="00485CF5"/>
    <w:rsid w:val="004910E4"/>
    <w:rsid w:val="00492A5B"/>
    <w:rsid w:val="00493A7A"/>
    <w:rsid w:val="004953F1"/>
    <w:rsid w:val="0049742B"/>
    <w:rsid w:val="004A049F"/>
    <w:rsid w:val="004A0F6E"/>
    <w:rsid w:val="004A2171"/>
    <w:rsid w:val="004A334E"/>
    <w:rsid w:val="004A510A"/>
    <w:rsid w:val="004A66E8"/>
    <w:rsid w:val="004A6CAF"/>
    <w:rsid w:val="004A7C74"/>
    <w:rsid w:val="004B1107"/>
    <w:rsid w:val="004B1877"/>
    <w:rsid w:val="004B44A2"/>
    <w:rsid w:val="004B4940"/>
    <w:rsid w:val="004B65B8"/>
    <w:rsid w:val="004B6B23"/>
    <w:rsid w:val="004B77D6"/>
    <w:rsid w:val="004B7916"/>
    <w:rsid w:val="004C0680"/>
    <w:rsid w:val="004C114C"/>
    <w:rsid w:val="004C15B2"/>
    <w:rsid w:val="004C165C"/>
    <w:rsid w:val="004C2140"/>
    <w:rsid w:val="004C2A7B"/>
    <w:rsid w:val="004C2AC0"/>
    <w:rsid w:val="004C2B84"/>
    <w:rsid w:val="004C5170"/>
    <w:rsid w:val="004C62E1"/>
    <w:rsid w:val="004C676B"/>
    <w:rsid w:val="004D1452"/>
    <w:rsid w:val="004D1C18"/>
    <w:rsid w:val="004D252B"/>
    <w:rsid w:val="004D257E"/>
    <w:rsid w:val="004D5496"/>
    <w:rsid w:val="004D5745"/>
    <w:rsid w:val="004D6BE3"/>
    <w:rsid w:val="004E0A94"/>
    <w:rsid w:val="004E3378"/>
    <w:rsid w:val="004E416A"/>
    <w:rsid w:val="004E42C5"/>
    <w:rsid w:val="004E4895"/>
    <w:rsid w:val="004E51A7"/>
    <w:rsid w:val="004E5C26"/>
    <w:rsid w:val="004E64D9"/>
    <w:rsid w:val="004E6C3D"/>
    <w:rsid w:val="004E7694"/>
    <w:rsid w:val="004F083D"/>
    <w:rsid w:val="004F2D9D"/>
    <w:rsid w:val="004F348D"/>
    <w:rsid w:val="004F3A47"/>
    <w:rsid w:val="004F3A49"/>
    <w:rsid w:val="004F4514"/>
    <w:rsid w:val="004F5351"/>
    <w:rsid w:val="004F5759"/>
    <w:rsid w:val="004F788F"/>
    <w:rsid w:val="00500243"/>
    <w:rsid w:val="00500580"/>
    <w:rsid w:val="00500ACD"/>
    <w:rsid w:val="00500CF6"/>
    <w:rsid w:val="00500FBC"/>
    <w:rsid w:val="00501452"/>
    <w:rsid w:val="005022FC"/>
    <w:rsid w:val="005027FE"/>
    <w:rsid w:val="00504690"/>
    <w:rsid w:val="00505301"/>
    <w:rsid w:val="00506F1D"/>
    <w:rsid w:val="00510034"/>
    <w:rsid w:val="0051096B"/>
    <w:rsid w:val="0051107D"/>
    <w:rsid w:val="0051197A"/>
    <w:rsid w:val="00512F56"/>
    <w:rsid w:val="00513842"/>
    <w:rsid w:val="00514E32"/>
    <w:rsid w:val="00515103"/>
    <w:rsid w:val="005153F9"/>
    <w:rsid w:val="00517A9D"/>
    <w:rsid w:val="005205B5"/>
    <w:rsid w:val="00523CEC"/>
    <w:rsid w:val="00523EF5"/>
    <w:rsid w:val="00524D20"/>
    <w:rsid w:val="00527782"/>
    <w:rsid w:val="005325B4"/>
    <w:rsid w:val="0053315F"/>
    <w:rsid w:val="00534C9B"/>
    <w:rsid w:val="00535CDB"/>
    <w:rsid w:val="00536C41"/>
    <w:rsid w:val="00537EFD"/>
    <w:rsid w:val="005401D9"/>
    <w:rsid w:val="0054114B"/>
    <w:rsid w:val="00541692"/>
    <w:rsid w:val="0054183A"/>
    <w:rsid w:val="005426A2"/>
    <w:rsid w:val="00543762"/>
    <w:rsid w:val="00543CC7"/>
    <w:rsid w:val="00544351"/>
    <w:rsid w:val="005451BE"/>
    <w:rsid w:val="00545D13"/>
    <w:rsid w:val="00547057"/>
    <w:rsid w:val="005508A2"/>
    <w:rsid w:val="00550C85"/>
    <w:rsid w:val="00550ECA"/>
    <w:rsid w:val="00552AF4"/>
    <w:rsid w:val="005539FB"/>
    <w:rsid w:val="00554362"/>
    <w:rsid w:val="005552B9"/>
    <w:rsid w:val="005555A6"/>
    <w:rsid w:val="00555943"/>
    <w:rsid w:val="00555C4C"/>
    <w:rsid w:val="00556762"/>
    <w:rsid w:val="00556D0E"/>
    <w:rsid w:val="00560D3D"/>
    <w:rsid w:val="00560F9E"/>
    <w:rsid w:val="00561778"/>
    <w:rsid w:val="00561EC0"/>
    <w:rsid w:val="0056267D"/>
    <w:rsid w:val="00563409"/>
    <w:rsid w:val="005646D4"/>
    <w:rsid w:val="00564B03"/>
    <w:rsid w:val="00566947"/>
    <w:rsid w:val="005677D5"/>
    <w:rsid w:val="00570399"/>
    <w:rsid w:val="005714A3"/>
    <w:rsid w:val="00571EB4"/>
    <w:rsid w:val="00572A0E"/>
    <w:rsid w:val="00572C3C"/>
    <w:rsid w:val="00574B93"/>
    <w:rsid w:val="005750D4"/>
    <w:rsid w:val="00577250"/>
    <w:rsid w:val="0057729F"/>
    <w:rsid w:val="00577C8A"/>
    <w:rsid w:val="0058009D"/>
    <w:rsid w:val="005824F0"/>
    <w:rsid w:val="00582546"/>
    <w:rsid w:val="0058387B"/>
    <w:rsid w:val="00585401"/>
    <w:rsid w:val="00585C62"/>
    <w:rsid w:val="0058622C"/>
    <w:rsid w:val="00586D0C"/>
    <w:rsid w:val="00591D43"/>
    <w:rsid w:val="0059445F"/>
    <w:rsid w:val="005950F1"/>
    <w:rsid w:val="00595B62"/>
    <w:rsid w:val="00597620"/>
    <w:rsid w:val="005A027F"/>
    <w:rsid w:val="005A0A27"/>
    <w:rsid w:val="005A18DE"/>
    <w:rsid w:val="005A19A3"/>
    <w:rsid w:val="005A1CA2"/>
    <w:rsid w:val="005A23BB"/>
    <w:rsid w:val="005A252C"/>
    <w:rsid w:val="005A3052"/>
    <w:rsid w:val="005A3713"/>
    <w:rsid w:val="005A3DFD"/>
    <w:rsid w:val="005A43B2"/>
    <w:rsid w:val="005A4628"/>
    <w:rsid w:val="005A5716"/>
    <w:rsid w:val="005A5EF5"/>
    <w:rsid w:val="005A5F78"/>
    <w:rsid w:val="005A6D3B"/>
    <w:rsid w:val="005B0139"/>
    <w:rsid w:val="005B1E4B"/>
    <w:rsid w:val="005B2A2B"/>
    <w:rsid w:val="005B317B"/>
    <w:rsid w:val="005B38B1"/>
    <w:rsid w:val="005B5479"/>
    <w:rsid w:val="005B7941"/>
    <w:rsid w:val="005B7E3C"/>
    <w:rsid w:val="005C15C5"/>
    <w:rsid w:val="005C1D87"/>
    <w:rsid w:val="005C4348"/>
    <w:rsid w:val="005C4A06"/>
    <w:rsid w:val="005C5290"/>
    <w:rsid w:val="005C5CAA"/>
    <w:rsid w:val="005D007F"/>
    <w:rsid w:val="005D046F"/>
    <w:rsid w:val="005D06CB"/>
    <w:rsid w:val="005D0E5F"/>
    <w:rsid w:val="005D1208"/>
    <w:rsid w:val="005D1482"/>
    <w:rsid w:val="005D14F9"/>
    <w:rsid w:val="005D371E"/>
    <w:rsid w:val="005D5EFF"/>
    <w:rsid w:val="005D620C"/>
    <w:rsid w:val="005D6D58"/>
    <w:rsid w:val="005D706D"/>
    <w:rsid w:val="005D726A"/>
    <w:rsid w:val="005D7AB7"/>
    <w:rsid w:val="005E097C"/>
    <w:rsid w:val="005E3594"/>
    <w:rsid w:val="005E3CBB"/>
    <w:rsid w:val="005E42F0"/>
    <w:rsid w:val="005E675E"/>
    <w:rsid w:val="005E6D22"/>
    <w:rsid w:val="005E762B"/>
    <w:rsid w:val="005F0A63"/>
    <w:rsid w:val="005F2E8F"/>
    <w:rsid w:val="005F4054"/>
    <w:rsid w:val="005F606B"/>
    <w:rsid w:val="005F61C0"/>
    <w:rsid w:val="005F6BB4"/>
    <w:rsid w:val="0060003A"/>
    <w:rsid w:val="00600545"/>
    <w:rsid w:val="00605007"/>
    <w:rsid w:val="00605A65"/>
    <w:rsid w:val="00605D38"/>
    <w:rsid w:val="00606224"/>
    <w:rsid w:val="00606B8F"/>
    <w:rsid w:val="00606E54"/>
    <w:rsid w:val="00607B43"/>
    <w:rsid w:val="006106B6"/>
    <w:rsid w:val="00610A29"/>
    <w:rsid w:val="0061204A"/>
    <w:rsid w:val="00612DF4"/>
    <w:rsid w:val="00613213"/>
    <w:rsid w:val="0061330B"/>
    <w:rsid w:val="0061408C"/>
    <w:rsid w:val="0061430F"/>
    <w:rsid w:val="00616020"/>
    <w:rsid w:val="00616420"/>
    <w:rsid w:val="00616DEB"/>
    <w:rsid w:val="00621C8F"/>
    <w:rsid w:val="00622C1F"/>
    <w:rsid w:val="00623D7D"/>
    <w:rsid w:val="006248D2"/>
    <w:rsid w:val="00624A42"/>
    <w:rsid w:val="006266A1"/>
    <w:rsid w:val="0062776B"/>
    <w:rsid w:val="006302E2"/>
    <w:rsid w:val="0063134D"/>
    <w:rsid w:val="0063228C"/>
    <w:rsid w:val="00633944"/>
    <w:rsid w:val="00633AD9"/>
    <w:rsid w:val="00635F6A"/>
    <w:rsid w:val="00637576"/>
    <w:rsid w:val="00637C51"/>
    <w:rsid w:val="0064064C"/>
    <w:rsid w:val="00640EBC"/>
    <w:rsid w:val="00641862"/>
    <w:rsid w:val="00641901"/>
    <w:rsid w:val="00641CDA"/>
    <w:rsid w:val="00643399"/>
    <w:rsid w:val="00643D2D"/>
    <w:rsid w:val="00643D50"/>
    <w:rsid w:val="00644282"/>
    <w:rsid w:val="00645411"/>
    <w:rsid w:val="00645FCC"/>
    <w:rsid w:val="0064721F"/>
    <w:rsid w:val="0065016C"/>
    <w:rsid w:val="00651170"/>
    <w:rsid w:val="00651399"/>
    <w:rsid w:val="00653602"/>
    <w:rsid w:val="0065369D"/>
    <w:rsid w:val="006540A3"/>
    <w:rsid w:val="00654D21"/>
    <w:rsid w:val="006553B6"/>
    <w:rsid w:val="00655E65"/>
    <w:rsid w:val="00664116"/>
    <w:rsid w:val="00664428"/>
    <w:rsid w:val="00664984"/>
    <w:rsid w:val="00664EBE"/>
    <w:rsid w:val="006666E9"/>
    <w:rsid w:val="006726B8"/>
    <w:rsid w:val="0067565B"/>
    <w:rsid w:val="00676460"/>
    <w:rsid w:val="00676554"/>
    <w:rsid w:val="00680397"/>
    <w:rsid w:val="00680D91"/>
    <w:rsid w:val="00680E09"/>
    <w:rsid w:val="00680F80"/>
    <w:rsid w:val="00680FD3"/>
    <w:rsid w:val="00681126"/>
    <w:rsid w:val="0068180F"/>
    <w:rsid w:val="00682093"/>
    <w:rsid w:val="00682853"/>
    <w:rsid w:val="006835E3"/>
    <w:rsid w:val="00683D44"/>
    <w:rsid w:val="0068487A"/>
    <w:rsid w:val="0068584E"/>
    <w:rsid w:val="00686802"/>
    <w:rsid w:val="00686D4C"/>
    <w:rsid w:val="00691818"/>
    <w:rsid w:val="00693901"/>
    <w:rsid w:val="0069412B"/>
    <w:rsid w:val="00696593"/>
    <w:rsid w:val="00697C78"/>
    <w:rsid w:val="006A0E24"/>
    <w:rsid w:val="006A0EF0"/>
    <w:rsid w:val="006A2183"/>
    <w:rsid w:val="006A2B2A"/>
    <w:rsid w:val="006A2F2E"/>
    <w:rsid w:val="006A3339"/>
    <w:rsid w:val="006A4471"/>
    <w:rsid w:val="006A45F0"/>
    <w:rsid w:val="006A59E4"/>
    <w:rsid w:val="006A6395"/>
    <w:rsid w:val="006A6619"/>
    <w:rsid w:val="006A76C8"/>
    <w:rsid w:val="006B02BF"/>
    <w:rsid w:val="006B199A"/>
    <w:rsid w:val="006B2D7B"/>
    <w:rsid w:val="006B3C8B"/>
    <w:rsid w:val="006B41F3"/>
    <w:rsid w:val="006C03D5"/>
    <w:rsid w:val="006C0DCF"/>
    <w:rsid w:val="006C143D"/>
    <w:rsid w:val="006C1529"/>
    <w:rsid w:val="006C1860"/>
    <w:rsid w:val="006C1AD6"/>
    <w:rsid w:val="006C4720"/>
    <w:rsid w:val="006C63AA"/>
    <w:rsid w:val="006C71DE"/>
    <w:rsid w:val="006D02C0"/>
    <w:rsid w:val="006D1B9F"/>
    <w:rsid w:val="006D1EC4"/>
    <w:rsid w:val="006D4800"/>
    <w:rsid w:val="006D4AF0"/>
    <w:rsid w:val="006D5FAD"/>
    <w:rsid w:val="006D68F3"/>
    <w:rsid w:val="006D6E2F"/>
    <w:rsid w:val="006D7C3A"/>
    <w:rsid w:val="006D7DB6"/>
    <w:rsid w:val="006E00F6"/>
    <w:rsid w:val="006E0400"/>
    <w:rsid w:val="006E2B8A"/>
    <w:rsid w:val="006E3CB9"/>
    <w:rsid w:val="006E5AE7"/>
    <w:rsid w:val="006E6D0A"/>
    <w:rsid w:val="006E76DC"/>
    <w:rsid w:val="006E7818"/>
    <w:rsid w:val="006E7B3C"/>
    <w:rsid w:val="006F3223"/>
    <w:rsid w:val="006F3702"/>
    <w:rsid w:val="006F3728"/>
    <w:rsid w:val="006F3D6F"/>
    <w:rsid w:val="006F58C9"/>
    <w:rsid w:val="006F6106"/>
    <w:rsid w:val="006F638E"/>
    <w:rsid w:val="006F6F8D"/>
    <w:rsid w:val="007015AA"/>
    <w:rsid w:val="00701B0E"/>
    <w:rsid w:val="00701EDE"/>
    <w:rsid w:val="00701FBC"/>
    <w:rsid w:val="00702F19"/>
    <w:rsid w:val="00703923"/>
    <w:rsid w:val="007106BA"/>
    <w:rsid w:val="0071268D"/>
    <w:rsid w:val="00712A7E"/>
    <w:rsid w:val="00713352"/>
    <w:rsid w:val="00715C9A"/>
    <w:rsid w:val="00716C72"/>
    <w:rsid w:val="00716E67"/>
    <w:rsid w:val="0071786F"/>
    <w:rsid w:val="00717E10"/>
    <w:rsid w:val="0072024E"/>
    <w:rsid w:val="00722AEF"/>
    <w:rsid w:val="007234D4"/>
    <w:rsid w:val="00723649"/>
    <w:rsid w:val="00724B71"/>
    <w:rsid w:val="00731CDC"/>
    <w:rsid w:val="007320BA"/>
    <w:rsid w:val="00734DF6"/>
    <w:rsid w:val="007356B5"/>
    <w:rsid w:val="00735A20"/>
    <w:rsid w:val="00736705"/>
    <w:rsid w:val="007412F9"/>
    <w:rsid w:val="00741529"/>
    <w:rsid w:val="00743980"/>
    <w:rsid w:val="0074418B"/>
    <w:rsid w:val="007444A2"/>
    <w:rsid w:val="007455F4"/>
    <w:rsid w:val="00745C5A"/>
    <w:rsid w:val="007467DD"/>
    <w:rsid w:val="007468BF"/>
    <w:rsid w:val="00746A9F"/>
    <w:rsid w:val="00746E8D"/>
    <w:rsid w:val="007472A5"/>
    <w:rsid w:val="007511C9"/>
    <w:rsid w:val="007531A4"/>
    <w:rsid w:val="00755E9A"/>
    <w:rsid w:val="0075707B"/>
    <w:rsid w:val="00757C46"/>
    <w:rsid w:val="00757E82"/>
    <w:rsid w:val="00762A65"/>
    <w:rsid w:val="00765280"/>
    <w:rsid w:val="007670BF"/>
    <w:rsid w:val="007674CC"/>
    <w:rsid w:val="007677C4"/>
    <w:rsid w:val="00767CC7"/>
    <w:rsid w:val="00767FD2"/>
    <w:rsid w:val="00771496"/>
    <w:rsid w:val="007715B3"/>
    <w:rsid w:val="007715BE"/>
    <w:rsid w:val="0077261B"/>
    <w:rsid w:val="00772AB2"/>
    <w:rsid w:val="00772ABD"/>
    <w:rsid w:val="00772E2F"/>
    <w:rsid w:val="007762E9"/>
    <w:rsid w:val="00777280"/>
    <w:rsid w:val="00777374"/>
    <w:rsid w:val="007779DA"/>
    <w:rsid w:val="007805C2"/>
    <w:rsid w:val="00782AC0"/>
    <w:rsid w:val="00783281"/>
    <w:rsid w:val="00783643"/>
    <w:rsid w:val="0079063D"/>
    <w:rsid w:val="00791779"/>
    <w:rsid w:val="00791CED"/>
    <w:rsid w:val="007925A5"/>
    <w:rsid w:val="00794ECB"/>
    <w:rsid w:val="00795DA1"/>
    <w:rsid w:val="00797B00"/>
    <w:rsid w:val="00797EFA"/>
    <w:rsid w:val="007A07C9"/>
    <w:rsid w:val="007A0CCE"/>
    <w:rsid w:val="007A0D68"/>
    <w:rsid w:val="007A127E"/>
    <w:rsid w:val="007A1910"/>
    <w:rsid w:val="007A19F7"/>
    <w:rsid w:val="007A3FC2"/>
    <w:rsid w:val="007A56B2"/>
    <w:rsid w:val="007A6455"/>
    <w:rsid w:val="007A7C06"/>
    <w:rsid w:val="007B0AF0"/>
    <w:rsid w:val="007B1038"/>
    <w:rsid w:val="007B4F55"/>
    <w:rsid w:val="007B60C9"/>
    <w:rsid w:val="007B62A8"/>
    <w:rsid w:val="007B6BE1"/>
    <w:rsid w:val="007B766A"/>
    <w:rsid w:val="007B7775"/>
    <w:rsid w:val="007B787D"/>
    <w:rsid w:val="007C3AFE"/>
    <w:rsid w:val="007C4522"/>
    <w:rsid w:val="007C59BA"/>
    <w:rsid w:val="007C59EC"/>
    <w:rsid w:val="007D0574"/>
    <w:rsid w:val="007D0868"/>
    <w:rsid w:val="007D1A24"/>
    <w:rsid w:val="007D2884"/>
    <w:rsid w:val="007D30EE"/>
    <w:rsid w:val="007D33CA"/>
    <w:rsid w:val="007D38E2"/>
    <w:rsid w:val="007D5D7D"/>
    <w:rsid w:val="007D6B39"/>
    <w:rsid w:val="007E1736"/>
    <w:rsid w:val="007E2228"/>
    <w:rsid w:val="007E299A"/>
    <w:rsid w:val="007E29B1"/>
    <w:rsid w:val="007E3DE0"/>
    <w:rsid w:val="007E4476"/>
    <w:rsid w:val="007E4567"/>
    <w:rsid w:val="007E4D26"/>
    <w:rsid w:val="007E76EB"/>
    <w:rsid w:val="007F2381"/>
    <w:rsid w:val="007F3385"/>
    <w:rsid w:val="007F33D0"/>
    <w:rsid w:val="007F3C9C"/>
    <w:rsid w:val="007F452D"/>
    <w:rsid w:val="007F46F1"/>
    <w:rsid w:val="007F6D21"/>
    <w:rsid w:val="008010A1"/>
    <w:rsid w:val="00802097"/>
    <w:rsid w:val="0080214B"/>
    <w:rsid w:val="00806ACD"/>
    <w:rsid w:val="00806E75"/>
    <w:rsid w:val="00807932"/>
    <w:rsid w:val="00807E54"/>
    <w:rsid w:val="0081190E"/>
    <w:rsid w:val="0081204F"/>
    <w:rsid w:val="008136AF"/>
    <w:rsid w:val="008139D4"/>
    <w:rsid w:val="00814A44"/>
    <w:rsid w:val="00814C94"/>
    <w:rsid w:val="0082058A"/>
    <w:rsid w:val="008212E1"/>
    <w:rsid w:val="00823CFE"/>
    <w:rsid w:val="00825E64"/>
    <w:rsid w:val="0082772A"/>
    <w:rsid w:val="00827818"/>
    <w:rsid w:val="00830148"/>
    <w:rsid w:val="00831590"/>
    <w:rsid w:val="008328A5"/>
    <w:rsid w:val="00833E35"/>
    <w:rsid w:val="00834800"/>
    <w:rsid w:val="00835331"/>
    <w:rsid w:val="00836494"/>
    <w:rsid w:val="0083674F"/>
    <w:rsid w:val="00836F8D"/>
    <w:rsid w:val="00837CA3"/>
    <w:rsid w:val="00840387"/>
    <w:rsid w:val="00840B38"/>
    <w:rsid w:val="00840F84"/>
    <w:rsid w:val="00841CB6"/>
    <w:rsid w:val="00841DBD"/>
    <w:rsid w:val="00843E5D"/>
    <w:rsid w:val="00844A82"/>
    <w:rsid w:val="00844CBC"/>
    <w:rsid w:val="00844CE3"/>
    <w:rsid w:val="00847575"/>
    <w:rsid w:val="00847BD1"/>
    <w:rsid w:val="00850F37"/>
    <w:rsid w:val="00851CA7"/>
    <w:rsid w:val="00851E42"/>
    <w:rsid w:val="008548AF"/>
    <w:rsid w:val="00854AB9"/>
    <w:rsid w:val="00856B28"/>
    <w:rsid w:val="008606AF"/>
    <w:rsid w:val="00861456"/>
    <w:rsid w:val="0086300F"/>
    <w:rsid w:val="00863858"/>
    <w:rsid w:val="008648DC"/>
    <w:rsid w:val="0086679E"/>
    <w:rsid w:val="00866F73"/>
    <w:rsid w:val="008673BD"/>
    <w:rsid w:val="00867488"/>
    <w:rsid w:val="00867CB7"/>
    <w:rsid w:val="00870B60"/>
    <w:rsid w:val="00870CD1"/>
    <w:rsid w:val="0087202E"/>
    <w:rsid w:val="008720DD"/>
    <w:rsid w:val="00872147"/>
    <w:rsid w:val="008747E4"/>
    <w:rsid w:val="00876606"/>
    <w:rsid w:val="008772C4"/>
    <w:rsid w:val="008773AD"/>
    <w:rsid w:val="00880429"/>
    <w:rsid w:val="00880628"/>
    <w:rsid w:val="008827BB"/>
    <w:rsid w:val="00883198"/>
    <w:rsid w:val="00883693"/>
    <w:rsid w:val="0088473B"/>
    <w:rsid w:val="0088748F"/>
    <w:rsid w:val="00890E3A"/>
    <w:rsid w:val="008944E8"/>
    <w:rsid w:val="008951EF"/>
    <w:rsid w:val="008973D8"/>
    <w:rsid w:val="008A0A7A"/>
    <w:rsid w:val="008A3123"/>
    <w:rsid w:val="008A5540"/>
    <w:rsid w:val="008A6B99"/>
    <w:rsid w:val="008B10CD"/>
    <w:rsid w:val="008B1C83"/>
    <w:rsid w:val="008B1EF4"/>
    <w:rsid w:val="008B1F4B"/>
    <w:rsid w:val="008B28E0"/>
    <w:rsid w:val="008B32CA"/>
    <w:rsid w:val="008B3AFE"/>
    <w:rsid w:val="008B50A0"/>
    <w:rsid w:val="008B5383"/>
    <w:rsid w:val="008B57AF"/>
    <w:rsid w:val="008B6582"/>
    <w:rsid w:val="008B71E3"/>
    <w:rsid w:val="008C176D"/>
    <w:rsid w:val="008C1EF0"/>
    <w:rsid w:val="008C2897"/>
    <w:rsid w:val="008D0319"/>
    <w:rsid w:val="008D048B"/>
    <w:rsid w:val="008D05E4"/>
    <w:rsid w:val="008D1488"/>
    <w:rsid w:val="008D1B18"/>
    <w:rsid w:val="008D1E10"/>
    <w:rsid w:val="008D2A70"/>
    <w:rsid w:val="008D2C4C"/>
    <w:rsid w:val="008D3071"/>
    <w:rsid w:val="008D34A7"/>
    <w:rsid w:val="008D3719"/>
    <w:rsid w:val="008D40B8"/>
    <w:rsid w:val="008D4D8A"/>
    <w:rsid w:val="008D57A5"/>
    <w:rsid w:val="008D5BED"/>
    <w:rsid w:val="008D6562"/>
    <w:rsid w:val="008D68BE"/>
    <w:rsid w:val="008D78C4"/>
    <w:rsid w:val="008E1EB6"/>
    <w:rsid w:val="008E294B"/>
    <w:rsid w:val="008E2C09"/>
    <w:rsid w:val="008E3E54"/>
    <w:rsid w:val="008E5C9B"/>
    <w:rsid w:val="008F029A"/>
    <w:rsid w:val="008F0547"/>
    <w:rsid w:val="008F0617"/>
    <w:rsid w:val="008F0660"/>
    <w:rsid w:val="008F159C"/>
    <w:rsid w:val="008F2DDE"/>
    <w:rsid w:val="008F38E1"/>
    <w:rsid w:val="008F4024"/>
    <w:rsid w:val="008F5087"/>
    <w:rsid w:val="008F58D9"/>
    <w:rsid w:val="008F5A78"/>
    <w:rsid w:val="008F5D55"/>
    <w:rsid w:val="008F6081"/>
    <w:rsid w:val="008F7235"/>
    <w:rsid w:val="008F7645"/>
    <w:rsid w:val="008F76AF"/>
    <w:rsid w:val="008F7C22"/>
    <w:rsid w:val="00901F68"/>
    <w:rsid w:val="00903A22"/>
    <w:rsid w:val="00903FDA"/>
    <w:rsid w:val="009049F0"/>
    <w:rsid w:val="009065C4"/>
    <w:rsid w:val="009066E5"/>
    <w:rsid w:val="00910789"/>
    <w:rsid w:val="00910FCF"/>
    <w:rsid w:val="009121A9"/>
    <w:rsid w:val="0091293D"/>
    <w:rsid w:val="0091361A"/>
    <w:rsid w:val="009150B2"/>
    <w:rsid w:val="00915E8B"/>
    <w:rsid w:val="009162AC"/>
    <w:rsid w:val="00916A26"/>
    <w:rsid w:val="00917F87"/>
    <w:rsid w:val="009209CC"/>
    <w:rsid w:val="009234C3"/>
    <w:rsid w:val="00923A7A"/>
    <w:rsid w:val="00924450"/>
    <w:rsid w:val="0092551B"/>
    <w:rsid w:val="009267C9"/>
    <w:rsid w:val="009302D7"/>
    <w:rsid w:val="00930AF6"/>
    <w:rsid w:val="00930CF0"/>
    <w:rsid w:val="00931819"/>
    <w:rsid w:val="0093209F"/>
    <w:rsid w:val="00932214"/>
    <w:rsid w:val="00932518"/>
    <w:rsid w:val="00932A7D"/>
    <w:rsid w:val="00932B5F"/>
    <w:rsid w:val="009346A1"/>
    <w:rsid w:val="00934ED7"/>
    <w:rsid w:val="0093531D"/>
    <w:rsid w:val="0093687A"/>
    <w:rsid w:val="009414B1"/>
    <w:rsid w:val="00941ABB"/>
    <w:rsid w:val="00941D6D"/>
    <w:rsid w:val="00942258"/>
    <w:rsid w:val="0094295D"/>
    <w:rsid w:val="00942B7D"/>
    <w:rsid w:val="0094370A"/>
    <w:rsid w:val="0094386D"/>
    <w:rsid w:val="009438BF"/>
    <w:rsid w:val="009439C1"/>
    <w:rsid w:val="00943FAD"/>
    <w:rsid w:val="0094423C"/>
    <w:rsid w:val="00947338"/>
    <w:rsid w:val="009476CA"/>
    <w:rsid w:val="009502D1"/>
    <w:rsid w:val="00951E1C"/>
    <w:rsid w:val="00952FC2"/>
    <w:rsid w:val="00953416"/>
    <w:rsid w:val="00953B0A"/>
    <w:rsid w:val="00954257"/>
    <w:rsid w:val="00954B46"/>
    <w:rsid w:val="00957DF6"/>
    <w:rsid w:val="009605B2"/>
    <w:rsid w:val="0096244D"/>
    <w:rsid w:val="00965D59"/>
    <w:rsid w:val="0096675C"/>
    <w:rsid w:val="00966A76"/>
    <w:rsid w:val="00970208"/>
    <w:rsid w:val="00970C3F"/>
    <w:rsid w:val="00970CD5"/>
    <w:rsid w:val="00970E2B"/>
    <w:rsid w:val="009717AC"/>
    <w:rsid w:val="00971EAF"/>
    <w:rsid w:val="00972A7C"/>
    <w:rsid w:val="00973993"/>
    <w:rsid w:val="00973B5C"/>
    <w:rsid w:val="00974478"/>
    <w:rsid w:val="00974C00"/>
    <w:rsid w:val="00974E17"/>
    <w:rsid w:val="00975A4A"/>
    <w:rsid w:val="00976234"/>
    <w:rsid w:val="00976633"/>
    <w:rsid w:val="00977DE0"/>
    <w:rsid w:val="00977DEC"/>
    <w:rsid w:val="009801DD"/>
    <w:rsid w:val="00980E87"/>
    <w:rsid w:val="009816E2"/>
    <w:rsid w:val="00981D62"/>
    <w:rsid w:val="009830C6"/>
    <w:rsid w:val="009838CC"/>
    <w:rsid w:val="00983F0F"/>
    <w:rsid w:val="00984B18"/>
    <w:rsid w:val="00985707"/>
    <w:rsid w:val="00986019"/>
    <w:rsid w:val="009861B7"/>
    <w:rsid w:val="00986918"/>
    <w:rsid w:val="00986BEF"/>
    <w:rsid w:val="00987E4E"/>
    <w:rsid w:val="00990375"/>
    <w:rsid w:val="0099184B"/>
    <w:rsid w:val="00991A54"/>
    <w:rsid w:val="00993364"/>
    <w:rsid w:val="00993C84"/>
    <w:rsid w:val="0099447C"/>
    <w:rsid w:val="009951C7"/>
    <w:rsid w:val="00996AE1"/>
    <w:rsid w:val="00997310"/>
    <w:rsid w:val="00997CEB"/>
    <w:rsid w:val="009A0313"/>
    <w:rsid w:val="009A061B"/>
    <w:rsid w:val="009A0888"/>
    <w:rsid w:val="009A1BFA"/>
    <w:rsid w:val="009A1E41"/>
    <w:rsid w:val="009A25BE"/>
    <w:rsid w:val="009A3B84"/>
    <w:rsid w:val="009A50FE"/>
    <w:rsid w:val="009A68CC"/>
    <w:rsid w:val="009A6B4F"/>
    <w:rsid w:val="009A6B74"/>
    <w:rsid w:val="009B2E65"/>
    <w:rsid w:val="009B3F4D"/>
    <w:rsid w:val="009B4F69"/>
    <w:rsid w:val="009B5438"/>
    <w:rsid w:val="009B5A76"/>
    <w:rsid w:val="009B6630"/>
    <w:rsid w:val="009B6C72"/>
    <w:rsid w:val="009B70D3"/>
    <w:rsid w:val="009B714C"/>
    <w:rsid w:val="009B7FBB"/>
    <w:rsid w:val="009C04DC"/>
    <w:rsid w:val="009C0CA2"/>
    <w:rsid w:val="009C1289"/>
    <w:rsid w:val="009C1794"/>
    <w:rsid w:val="009C2663"/>
    <w:rsid w:val="009C4187"/>
    <w:rsid w:val="009C44FB"/>
    <w:rsid w:val="009C4A3C"/>
    <w:rsid w:val="009C5617"/>
    <w:rsid w:val="009C5B16"/>
    <w:rsid w:val="009C5E2D"/>
    <w:rsid w:val="009D09E9"/>
    <w:rsid w:val="009D3D32"/>
    <w:rsid w:val="009D489C"/>
    <w:rsid w:val="009D5BFE"/>
    <w:rsid w:val="009E11C1"/>
    <w:rsid w:val="009E1250"/>
    <w:rsid w:val="009E57AE"/>
    <w:rsid w:val="009E5E85"/>
    <w:rsid w:val="009E7179"/>
    <w:rsid w:val="009F0FB2"/>
    <w:rsid w:val="009F20F0"/>
    <w:rsid w:val="009F2226"/>
    <w:rsid w:val="009F2BD8"/>
    <w:rsid w:val="009F300D"/>
    <w:rsid w:val="009F42F9"/>
    <w:rsid w:val="009F4E86"/>
    <w:rsid w:val="009F5261"/>
    <w:rsid w:val="009F6730"/>
    <w:rsid w:val="009F7636"/>
    <w:rsid w:val="00A00441"/>
    <w:rsid w:val="00A004A1"/>
    <w:rsid w:val="00A00E87"/>
    <w:rsid w:val="00A01030"/>
    <w:rsid w:val="00A01854"/>
    <w:rsid w:val="00A0663E"/>
    <w:rsid w:val="00A12AC5"/>
    <w:rsid w:val="00A1537E"/>
    <w:rsid w:val="00A15456"/>
    <w:rsid w:val="00A15E0D"/>
    <w:rsid w:val="00A176CE"/>
    <w:rsid w:val="00A176D2"/>
    <w:rsid w:val="00A17FEB"/>
    <w:rsid w:val="00A20665"/>
    <w:rsid w:val="00A213FA"/>
    <w:rsid w:val="00A21A33"/>
    <w:rsid w:val="00A21A53"/>
    <w:rsid w:val="00A21FE9"/>
    <w:rsid w:val="00A22C9D"/>
    <w:rsid w:val="00A250E0"/>
    <w:rsid w:val="00A2683B"/>
    <w:rsid w:val="00A26CB6"/>
    <w:rsid w:val="00A275D3"/>
    <w:rsid w:val="00A2779F"/>
    <w:rsid w:val="00A3011F"/>
    <w:rsid w:val="00A30573"/>
    <w:rsid w:val="00A30D76"/>
    <w:rsid w:val="00A31860"/>
    <w:rsid w:val="00A319B8"/>
    <w:rsid w:val="00A3240E"/>
    <w:rsid w:val="00A337C7"/>
    <w:rsid w:val="00A353D4"/>
    <w:rsid w:val="00A35E92"/>
    <w:rsid w:val="00A3647F"/>
    <w:rsid w:val="00A3671B"/>
    <w:rsid w:val="00A37127"/>
    <w:rsid w:val="00A37BDB"/>
    <w:rsid w:val="00A41840"/>
    <w:rsid w:val="00A41CF3"/>
    <w:rsid w:val="00A42CDA"/>
    <w:rsid w:val="00A43784"/>
    <w:rsid w:val="00A45008"/>
    <w:rsid w:val="00A45B1F"/>
    <w:rsid w:val="00A47881"/>
    <w:rsid w:val="00A50D1D"/>
    <w:rsid w:val="00A51635"/>
    <w:rsid w:val="00A523F9"/>
    <w:rsid w:val="00A53C42"/>
    <w:rsid w:val="00A5420A"/>
    <w:rsid w:val="00A554AF"/>
    <w:rsid w:val="00A56275"/>
    <w:rsid w:val="00A5639B"/>
    <w:rsid w:val="00A56AAB"/>
    <w:rsid w:val="00A57E30"/>
    <w:rsid w:val="00A6058D"/>
    <w:rsid w:val="00A608D2"/>
    <w:rsid w:val="00A60F9F"/>
    <w:rsid w:val="00A64DD8"/>
    <w:rsid w:val="00A65A51"/>
    <w:rsid w:val="00A672BA"/>
    <w:rsid w:val="00A71A29"/>
    <w:rsid w:val="00A73E9A"/>
    <w:rsid w:val="00A747B2"/>
    <w:rsid w:val="00A74BB2"/>
    <w:rsid w:val="00A758D7"/>
    <w:rsid w:val="00A75A4A"/>
    <w:rsid w:val="00A77EC4"/>
    <w:rsid w:val="00A802A8"/>
    <w:rsid w:val="00A8097B"/>
    <w:rsid w:val="00A80A1F"/>
    <w:rsid w:val="00A80CD7"/>
    <w:rsid w:val="00A81FF1"/>
    <w:rsid w:val="00A828D1"/>
    <w:rsid w:val="00A836DC"/>
    <w:rsid w:val="00A86AA8"/>
    <w:rsid w:val="00A878E9"/>
    <w:rsid w:val="00A923B5"/>
    <w:rsid w:val="00A92401"/>
    <w:rsid w:val="00A933B8"/>
    <w:rsid w:val="00A93AA7"/>
    <w:rsid w:val="00A93D9B"/>
    <w:rsid w:val="00A953B0"/>
    <w:rsid w:val="00A9549E"/>
    <w:rsid w:val="00A95F02"/>
    <w:rsid w:val="00A970EE"/>
    <w:rsid w:val="00A97F14"/>
    <w:rsid w:val="00AA26CE"/>
    <w:rsid w:val="00AA2F63"/>
    <w:rsid w:val="00AA3363"/>
    <w:rsid w:val="00AA3A46"/>
    <w:rsid w:val="00AA3EB6"/>
    <w:rsid w:val="00AA4F47"/>
    <w:rsid w:val="00AA5317"/>
    <w:rsid w:val="00AA6AF9"/>
    <w:rsid w:val="00AA76F5"/>
    <w:rsid w:val="00AA7894"/>
    <w:rsid w:val="00AB0A50"/>
    <w:rsid w:val="00AB1B8E"/>
    <w:rsid w:val="00AB2C41"/>
    <w:rsid w:val="00AB64B4"/>
    <w:rsid w:val="00AB72CD"/>
    <w:rsid w:val="00AC0C07"/>
    <w:rsid w:val="00AC3B2A"/>
    <w:rsid w:val="00AC3C53"/>
    <w:rsid w:val="00AC47B0"/>
    <w:rsid w:val="00AC4AB5"/>
    <w:rsid w:val="00AC5D85"/>
    <w:rsid w:val="00AC5D97"/>
    <w:rsid w:val="00AC6ED1"/>
    <w:rsid w:val="00AC769E"/>
    <w:rsid w:val="00AD06F0"/>
    <w:rsid w:val="00AD14DC"/>
    <w:rsid w:val="00AD285F"/>
    <w:rsid w:val="00AD3E41"/>
    <w:rsid w:val="00AD5900"/>
    <w:rsid w:val="00AD6172"/>
    <w:rsid w:val="00AD78B7"/>
    <w:rsid w:val="00AE0CD0"/>
    <w:rsid w:val="00AE1A77"/>
    <w:rsid w:val="00AE2035"/>
    <w:rsid w:val="00AE347F"/>
    <w:rsid w:val="00AE48B9"/>
    <w:rsid w:val="00AE5234"/>
    <w:rsid w:val="00AE53DB"/>
    <w:rsid w:val="00AE5717"/>
    <w:rsid w:val="00AE74D6"/>
    <w:rsid w:val="00AF0668"/>
    <w:rsid w:val="00AF5604"/>
    <w:rsid w:val="00AF5E11"/>
    <w:rsid w:val="00AF68A7"/>
    <w:rsid w:val="00AF68AF"/>
    <w:rsid w:val="00AF6AF4"/>
    <w:rsid w:val="00AF6D12"/>
    <w:rsid w:val="00AF732C"/>
    <w:rsid w:val="00AF7A82"/>
    <w:rsid w:val="00B00BEB"/>
    <w:rsid w:val="00B00F98"/>
    <w:rsid w:val="00B01A27"/>
    <w:rsid w:val="00B01D1C"/>
    <w:rsid w:val="00B01EB6"/>
    <w:rsid w:val="00B01F23"/>
    <w:rsid w:val="00B03D4E"/>
    <w:rsid w:val="00B045F3"/>
    <w:rsid w:val="00B0483D"/>
    <w:rsid w:val="00B05F08"/>
    <w:rsid w:val="00B0769C"/>
    <w:rsid w:val="00B10D82"/>
    <w:rsid w:val="00B10EBE"/>
    <w:rsid w:val="00B11E9D"/>
    <w:rsid w:val="00B12C64"/>
    <w:rsid w:val="00B13900"/>
    <w:rsid w:val="00B13EEA"/>
    <w:rsid w:val="00B1445A"/>
    <w:rsid w:val="00B149DA"/>
    <w:rsid w:val="00B161C6"/>
    <w:rsid w:val="00B16BEC"/>
    <w:rsid w:val="00B16DD9"/>
    <w:rsid w:val="00B16E66"/>
    <w:rsid w:val="00B17288"/>
    <w:rsid w:val="00B176C7"/>
    <w:rsid w:val="00B17D25"/>
    <w:rsid w:val="00B21FEE"/>
    <w:rsid w:val="00B222F7"/>
    <w:rsid w:val="00B237AF"/>
    <w:rsid w:val="00B240EA"/>
    <w:rsid w:val="00B2672E"/>
    <w:rsid w:val="00B26C1D"/>
    <w:rsid w:val="00B2785C"/>
    <w:rsid w:val="00B27B7D"/>
    <w:rsid w:val="00B303A5"/>
    <w:rsid w:val="00B31D44"/>
    <w:rsid w:val="00B35309"/>
    <w:rsid w:val="00B3598D"/>
    <w:rsid w:val="00B37F3D"/>
    <w:rsid w:val="00B40313"/>
    <w:rsid w:val="00B41FBA"/>
    <w:rsid w:val="00B42A0E"/>
    <w:rsid w:val="00B43A6D"/>
    <w:rsid w:val="00B43F5C"/>
    <w:rsid w:val="00B43FE1"/>
    <w:rsid w:val="00B44590"/>
    <w:rsid w:val="00B44A57"/>
    <w:rsid w:val="00B47416"/>
    <w:rsid w:val="00B4752C"/>
    <w:rsid w:val="00B50073"/>
    <w:rsid w:val="00B5280B"/>
    <w:rsid w:val="00B52A95"/>
    <w:rsid w:val="00B52BB5"/>
    <w:rsid w:val="00B5388B"/>
    <w:rsid w:val="00B53ACB"/>
    <w:rsid w:val="00B54D69"/>
    <w:rsid w:val="00B563FF"/>
    <w:rsid w:val="00B567BB"/>
    <w:rsid w:val="00B568EE"/>
    <w:rsid w:val="00B57EA0"/>
    <w:rsid w:val="00B61285"/>
    <w:rsid w:val="00B6133D"/>
    <w:rsid w:val="00B63F14"/>
    <w:rsid w:val="00B642B4"/>
    <w:rsid w:val="00B6568E"/>
    <w:rsid w:val="00B66196"/>
    <w:rsid w:val="00B7266F"/>
    <w:rsid w:val="00B72A15"/>
    <w:rsid w:val="00B738CE"/>
    <w:rsid w:val="00B73A31"/>
    <w:rsid w:val="00B73F1B"/>
    <w:rsid w:val="00B74CCD"/>
    <w:rsid w:val="00B751BD"/>
    <w:rsid w:val="00B756D9"/>
    <w:rsid w:val="00B80937"/>
    <w:rsid w:val="00B80CE1"/>
    <w:rsid w:val="00B8197D"/>
    <w:rsid w:val="00B82947"/>
    <w:rsid w:val="00B82C85"/>
    <w:rsid w:val="00B84ABB"/>
    <w:rsid w:val="00B8604A"/>
    <w:rsid w:val="00B9094C"/>
    <w:rsid w:val="00B91C2A"/>
    <w:rsid w:val="00B93264"/>
    <w:rsid w:val="00B9327A"/>
    <w:rsid w:val="00B94009"/>
    <w:rsid w:val="00B94EA8"/>
    <w:rsid w:val="00B9577D"/>
    <w:rsid w:val="00B96B51"/>
    <w:rsid w:val="00B97578"/>
    <w:rsid w:val="00B97A14"/>
    <w:rsid w:val="00BA0BD0"/>
    <w:rsid w:val="00BA2F64"/>
    <w:rsid w:val="00BA3140"/>
    <w:rsid w:val="00BA325A"/>
    <w:rsid w:val="00BA35E5"/>
    <w:rsid w:val="00BA3CEF"/>
    <w:rsid w:val="00BA4B89"/>
    <w:rsid w:val="00BA5077"/>
    <w:rsid w:val="00BA62B6"/>
    <w:rsid w:val="00BA6B90"/>
    <w:rsid w:val="00BA6CC8"/>
    <w:rsid w:val="00BA6F54"/>
    <w:rsid w:val="00BB034A"/>
    <w:rsid w:val="00BB05B3"/>
    <w:rsid w:val="00BB07DE"/>
    <w:rsid w:val="00BB0E36"/>
    <w:rsid w:val="00BB122F"/>
    <w:rsid w:val="00BB133D"/>
    <w:rsid w:val="00BB2010"/>
    <w:rsid w:val="00BB2A26"/>
    <w:rsid w:val="00BB3625"/>
    <w:rsid w:val="00BB4087"/>
    <w:rsid w:val="00BB4611"/>
    <w:rsid w:val="00BB53AB"/>
    <w:rsid w:val="00BB624A"/>
    <w:rsid w:val="00BB6EB4"/>
    <w:rsid w:val="00BB6EE3"/>
    <w:rsid w:val="00BB78BA"/>
    <w:rsid w:val="00BB7DF6"/>
    <w:rsid w:val="00BC0916"/>
    <w:rsid w:val="00BC24FA"/>
    <w:rsid w:val="00BC28AA"/>
    <w:rsid w:val="00BC3172"/>
    <w:rsid w:val="00BC353E"/>
    <w:rsid w:val="00BC3CC4"/>
    <w:rsid w:val="00BC4264"/>
    <w:rsid w:val="00BC42C5"/>
    <w:rsid w:val="00BC4A4D"/>
    <w:rsid w:val="00BC4BA5"/>
    <w:rsid w:val="00BC540C"/>
    <w:rsid w:val="00BC5E02"/>
    <w:rsid w:val="00BC60B4"/>
    <w:rsid w:val="00BC62AB"/>
    <w:rsid w:val="00BC666E"/>
    <w:rsid w:val="00BC7046"/>
    <w:rsid w:val="00BC727B"/>
    <w:rsid w:val="00BC798B"/>
    <w:rsid w:val="00BD0095"/>
    <w:rsid w:val="00BD04BB"/>
    <w:rsid w:val="00BD0653"/>
    <w:rsid w:val="00BD07BB"/>
    <w:rsid w:val="00BD21FD"/>
    <w:rsid w:val="00BD5638"/>
    <w:rsid w:val="00BD5760"/>
    <w:rsid w:val="00BD61DC"/>
    <w:rsid w:val="00BD673D"/>
    <w:rsid w:val="00BD6C6A"/>
    <w:rsid w:val="00BD791D"/>
    <w:rsid w:val="00BE0608"/>
    <w:rsid w:val="00BE07D9"/>
    <w:rsid w:val="00BE3991"/>
    <w:rsid w:val="00BE4972"/>
    <w:rsid w:val="00BF0215"/>
    <w:rsid w:val="00BF144D"/>
    <w:rsid w:val="00BF1ABC"/>
    <w:rsid w:val="00BF26C9"/>
    <w:rsid w:val="00BF2FD4"/>
    <w:rsid w:val="00BF5F8E"/>
    <w:rsid w:val="00BF6069"/>
    <w:rsid w:val="00BF6604"/>
    <w:rsid w:val="00BF7F02"/>
    <w:rsid w:val="00BF7F6E"/>
    <w:rsid w:val="00C024EF"/>
    <w:rsid w:val="00C02F37"/>
    <w:rsid w:val="00C138D8"/>
    <w:rsid w:val="00C13F51"/>
    <w:rsid w:val="00C14E27"/>
    <w:rsid w:val="00C158DF"/>
    <w:rsid w:val="00C15C51"/>
    <w:rsid w:val="00C16109"/>
    <w:rsid w:val="00C167BD"/>
    <w:rsid w:val="00C16A26"/>
    <w:rsid w:val="00C17387"/>
    <w:rsid w:val="00C211AE"/>
    <w:rsid w:val="00C21287"/>
    <w:rsid w:val="00C22E59"/>
    <w:rsid w:val="00C23618"/>
    <w:rsid w:val="00C23CA5"/>
    <w:rsid w:val="00C2652C"/>
    <w:rsid w:val="00C26D38"/>
    <w:rsid w:val="00C26D50"/>
    <w:rsid w:val="00C270B9"/>
    <w:rsid w:val="00C27D3F"/>
    <w:rsid w:val="00C301FF"/>
    <w:rsid w:val="00C30858"/>
    <w:rsid w:val="00C3161C"/>
    <w:rsid w:val="00C32A84"/>
    <w:rsid w:val="00C33158"/>
    <w:rsid w:val="00C35738"/>
    <w:rsid w:val="00C359C6"/>
    <w:rsid w:val="00C36611"/>
    <w:rsid w:val="00C367A2"/>
    <w:rsid w:val="00C379AE"/>
    <w:rsid w:val="00C406D1"/>
    <w:rsid w:val="00C413F4"/>
    <w:rsid w:val="00C41DD5"/>
    <w:rsid w:val="00C44DD5"/>
    <w:rsid w:val="00C45428"/>
    <w:rsid w:val="00C456B4"/>
    <w:rsid w:val="00C45B0B"/>
    <w:rsid w:val="00C45F77"/>
    <w:rsid w:val="00C460E7"/>
    <w:rsid w:val="00C473D7"/>
    <w:rsid w:val="00C501D5"/>
    <w:rsid w:val="00C51EF2"/>
    <w:rsid w:val="00C51FBC"/>
    <w:rsid w:val="00C5321E"/>
    <w:rsid w:val="00C56F6C"/>
    <w:rsid w:val="00C5750C"/>
    <w:rsid w:val="00C575EB"/>
    <w:rsid w:val="00C57796"/>
    <w:rsid w:val="00C57CAA"/>
    <w:rsid w:val="00C57E64"/>
    <w:rsid w:val="00C60F08"/>
    <w:rsid w:val="00C630E9"/>
    <w:rsid w:val="00C64D5A"/>
    <w:rsid w:val="00C65127"/>
    <w:rsid w:val="00C66631"/>
    <w:rsid w:val="00C67131"/>
    <w:rsid w:val="00C71486"/>
    <w:rsid w:val="00C71906"/>
    <w:rsid w:val="00C7190B"/>
    <w:rsid w:val="00C73761"/>
    <w:rsid w:val="00C744CD"/>
    <w:rsid w:val="00C74966"/>
    <w:rsid w:val="00C755ED"/>
    <w:rsid w:val="00C769CA"/>
    <w:rsid w:val="00C7701B"/>
    <w:rsid w:val="00C80333"/>
    <w:rsid w:val="00C8080D"/>
    <w:rsid w:val="00C80D4D"/>
    <w:rsid w:val="00C80E98"/>
    <w:rsid w:val="00C81189"/>
    <w:rsid w:val="00C8131B"/>
    <w:rsid w:val="00C8137C"/>
    <w:rsid w:val="00C815CA"/>
    <w:rsid w:val="00C849C1"/>
    <w:rsid w:val="00C8529E"/>
    <w:rsid w:val="00C85903"/>
    <w:rsid w:val="00C863FC"/>
    <w:rsid w:val="00C8777A"/>
    <w:rsid w:val="00C901A9"/>
    <w:rsid w:val="00C90391"/>
    <w:rsid w:val="00C909DE"/>
    <w:rsid w:val="00C9124A"/>
    <w:rsid w:val="00C920E1"/>
    <w:rsid w:val="00C920FF"/>
    <w:rsid w:val="00C922FE"/>
    <w:rsid w:val="00C92B80"/>
    <w:rsid w:val="00C92F59"/>
    <w:rsid w:val="00C93F63"/>
    <w:rsid w:val="00C94A40"/>
    <w:rsid w:val="00C94F9F"/>
    <w:rsid w:val="00C95530"/>
    <w:rsid w:val="00C9553E"/>
    <w:rsid w:val="00C9570E"/>
    <w:rsid w:val="00C95758"/>
    <w:rsid w:val="00C95B89"/>
    <w:rsid w:val="00C96C5D"/>
    <w:rsid w:val="00CA04E4"/>
    <w:rsid w:val="00CA3737"/>
    <w:rsid w:val="00CA3F69"/>
    <w:rsid w:val="00CA4D2F"/>
    <w:rsid w:val="00CA6C7C"/>
    <w:rsid w:val="00CA7986"/>
    <w:rsid w:val="00CB02B3"/>
    <w:rsid w:val="00CB21CE"/>
    <w:rsid w:val="00CB3285"/>
    <w:rsid w:val="00CB3E11"/>
    <w:rsid w:val="00CB4D6B"/>
    <w:rsid w:val="00CB6193"/>
    <w:rsid w:val="00CB74F7"/>
    <w:rsid w:val="00CB7D6C"/>
    <w:rsid w:val="00CC02AB"/>
    <w:rsid w:val="00CC079F"/>
    <w:rsid w:val="00CC1307"/>
    <w:rsid w:val="00CC13B6"/>
    <w:rsid w:val="00CC1CE9"/>
    <w:rsid w:val="00CC228F"/>
    <w:rsid w:val="00CC2C91"/>
    <w:rsid w:val="00CC2D58"/>
    <w:rsid w:val="00CC3672"/>
    <w:rsid w:val="00CC3AEE"/>
    <w:rsid w:val="00CC4E19"/>
    <w:rsid w:val="00CC7F1F"/>
    <w:rsid w:val="00CD1F38"/>
    <w:rsid w:val="00CD271E"/>
    <w:rsid w:val="00CD33CC"/>
    <w:rsid w:val="00CD33FA"/>
    <w:rsid w:val="00CD4CCC"/>
    <w:rsid w:val="00CD5E1A"/>
    <w:rsid w:val="00CD691A"/>
    <w:rsid w:val="00CE0075"/>
    <w:rsid w:val="00CE086C"/>
    <w:rsid w:val="00CE126D"/>
    <w:rsid w:val="00CE1473"/>
    <w:rsid w:val="00CE2142"/>
    <w:rsid w:val="00CE2A63"/>
    <w:rsid w:val="00CE3D7D"/>
    <w:rsid w:val="00CE3E32"/>
    <w:rsid w:val="00CE55F3"/>
    <w:rsid w:val="00CE66C7"/>
    <w:rsid w:val="00CE7C28"/>
    <w:rsid w:val="00CF01A0"/>
    <w:rsid w:val="00CF1201"/>
    <w:rsid w:val="00CF13B5"/>
    <w:rsid w:val="00CF159E"/>
    <w:rsid w:val="00CF1CD4"/>
    <w:rsid w:val="00CF311D"/>
    <w:rsid w:val="00CF3495"/>
    <w:rsid w:val="00CF466F"/>
    <w:rsid w:val="00CF5FA6"/>
    <w:rsid w:val="00CF648D"/>
    <w:rsid w:val="00CF76CF"/>
    <w:rsid w:val="00CF7FBA"/>
    <w:rsid w:val="00D00082"/>
    <w:rsid w:val="00D0307C"/>
    <w:rsid w:val="00D03BAD"/>
    <w:rsid w:val="00D0705A"/>
    <w:rsid w:val="00D07475"/>
    <w:rsid w:val="00D07881"/>
    <w:rsid w:val="00D07CA0"/>
    <w:rsid w:val="00D1029F"/>
    <w:rsid w:val="00D10B58"/>
    <w:rsid w:val="00D11B56"/>
    <w:rsid w:val="00D15411"/>
    <w:rsid w:val="00D15931"/>
    <w:rsid w:val="00D1633D"/>
    <w:rsid w:val="00D21E0F"/>
    <w:rsid w:val="00D22813"/>
    <w:rsid w:val="00D232D1"/>
    <w:rsid w:val="00D237BC"/>
    <w:rsid w:val="00D2526A"/>
    <w:rsid w:val="00D25C40"/>
    <w:rsid w:val="00D275A5"/>
    <w:rsid w:val="00D30425"/>
    <w:rsid w:val="00D30801"/>
    <w:rsid w:val="00D31868"/>
    <w:rsid w:val="00D3191F"/>
    <w:rsid w:val="00D34AC7"/>
    <w:rsid w:val="00D3504E"/>
    <w:rsid w:val="00D350FE"/>
    <w:rsid w:val="00D37727"/>
    <w:rsid w:val="00D408CC"/>
    <w:rsid w:val="00D4170B"/>
    <w:rsid w:val="00D41EFB"/>
    <w:rsid w:val="00D438DA"/>
    <w:rsid w:val="00D46E56"/>
    <w:rsid w:val="00D46F5A"/>
    <w:rsid w:val="00D51A0A"/>
    <w:rsid w:val="00D51D66"/>
    <w:rsid w:val="00D52631"/>
    <w:rsid w:val="00D53246"/>
    <w:rsid w:val="00D533EF"/>
    <w:rsid w:val="00D553D7"/>
    <w:rsid w:val="00D5560E"/>
    <w:rsid w:val="00D55742"/>
    <w:rsid w:val="00D558D3"/>
    <w:rsid w:val="00D61070"/>
    <w:rsid w:val="00D64741"/>
    <w:rsid w:val="00D64AF2"/>
    <w:rsid w:val="00D66676"/>
    <w:rsid w:val="00D66746"/>
    <w:rsid w:val="00D700F2"/>
    <w:rsid w:val="00D711A5"/>
    <w:rsid w:val="00D72CB1"/>
    <w:rsid w:val="00D732E9"/>
    <w:rsid w:val="00D74841"/>
    <w:rsid w:val="00D75760"/>
    <w:rsid w:val="00D75B64"/>
    <w:rsid w:val="00D764DB"/>
    <w:rsid w:val="00D80396"/>
    <w:rsid w:val="00D80BA4"/>
    <w:rsid w:val="00D81C5F"/>
    <w:rsid w:val="00D8229B"/>
    <w:rsid w:val="00D831DC"/>
    <w:rsid w:val="00D83772"/>
    <w:rsid w:val="00D8446D"/>
    <w:rsid w:val="00D851E9"/>
    <w:rsid w:val="00D85C17"/>
    <w:rsid w:val="00D8654B"/>
    <w:rsid w:val="00D86DEA"/>
    <w:rsid w:val="00D877B8"/>
    <w:rsid w:val="00D90020"/>
    <w:rsid w:val="00D91457"/>
    <w:rsid w:val="00D91AA4"/>
    <w:rsid w:val="00D92094"/>
    <w:rsid w:val="00D924F7"/>
    <w:rsid w:val="00D92AF9"/>
    <w:rsid w:val="00D93CA1"/>
    <w:rsid w:val="00D945B6"/>
    <w:rsid w:val="00D9584F"/>
    <w:rsid w:val="00D96F7F"/>
    <w:rsid w:val="00DA11FE"/>
    <w:rsid w:val="00DA1D30"/>
    <w:rsid w:val="00DA2D7F"/>
    <w:rsid w:val="00DA3223"/>
    <w:rsid w:val="00DA44E4"/>
    <w:rsid w:val="00DA4A06"/>
    <w:rsid w:val="00DA5DF1"/>
    <w:rsid w:val="00DA627C"/>
    <w:rsid w:val="00DA7D8D"/>
    <w:rsid w:val="00DB025D"/>
    <w:rsid w:val="00DB079B"/>
    <w:rsid w:val="00DB14CC"/>
    <w:rsid w:val="00DB21F6"/>
    <w:rsid w:val="00DB3568"/>
    <w:rsid w:val="00DB362C"/>
    <w:rsid w:val="00DB4814"/>
    <w:rsid w:val="00DB4F59"/>
    <w:rsid w:val="00DB62D3"/>
    <w:rsid w:val="00DB654D"/>
    <w:rsid w:val="00DB736B"/>
    <w:rsid w:val="00DC01C1"/>
    <w:rsid w:val="00DC2064"/>
    <w:rsid w:val="00DC2287"/>
    <w:rsid w:val="00DC2895"/>
    <w:rsid w:val="00DC34FB"/>
    <w:rsid w:val="00DC6B36"/>
    <w:rsid w:val="00DC7CB1"/>
    <w:rsid w:val="00DC7E9E"/>
    <w:rsid w:val="00DC7F33"/>
    <w:rsid w:val="00DD06BD"/>
    <w:rsid w:val="00DD099C"/>
    <w:rsid w:val="00DD152E"/>
    <w:rsid w:val="00DD2307"/>
    <w:rsid w:val="00DD2E0A"/>
    <w:rsid w:val="00DD42DB"/>
    <w:rsid w:val="00DD5375"/>
    <w:rsid w:val="00DD6C20"/>
    <w:rsid w:val="00DD6CED"/>
    <w:rsid w:val="00DD7CF8"/>
    <w:rsid w:val="00DE069B"/>
    <w:rsid w:val="00DE0D61"/>
    <w:rsid w:val="00DE3E24"/>
    <w:rsid w:val="00DE3F69"/>
    <w:rsid w:val="00DE42EF"/>
    <w:rsid w:val="00DE471D"/>
    <w:rsid w:val="00DE5011"/>
    <w:rsid w:val="00DE662F"/>
    <w:rsid w:val="00DE6A6C"/>
    <w:rsid w:val="00DE6B02"/>
    <w:rsid w:val="00DE6D99"/>
    <w:rsid w:val="00DE78D6"/>
    <w:rsid w:val="00DE792F"/>
    <w:rsid w:val="00DE7FC2"/>
    <w:rsid w:val="00DF07DF"/>
    <w:rsid w:val="00DF13F5"/>
    <w:rsid w:val="00DF2856"/>
    <w:rsid w:val="00DF489E"/>
    <w:rsid w:val="00DF4ADC"/>
    <w:rsid w:val="00DF4C40"/>
    <w:rsid w:val="00DF4C7C"/>
    <w:rsid w:val="00DF4E40"/>
    <w:rsid w:val="00DF4F7F"/>
    <w:rsid w:val="00DF62EC"/>
    <w:rsid w:val="00E028B1"/>
    <w:rsid w:val="00E0556B"/>
    <w:rsid w:val="00E11885"/>
    <w:rsid w:val="00E12AB9"/>
    <w:rsid w:val="00E1335D"/>
    <w:rsid w:val="00E135B2"/>
    <w:rsid w:val="00E13F69"/>
    <w:rsid w:val="00E142B8"/>
    <w:rsid w:val="00E156B1"/>
    <w:rsid w:val="00E15ED4"/>
    <w:rsid w:val="00E16221"/>
    <w:rsid w:val="00E1642E"/>
    <w:rsid w:val="00E167BF"/>
    <w:rsid w:val="00E16B57"/>
    <w:rsid w:val="00E16D94"/>
    <w:rsid w:val="00E17192"/>
    <w:rsid w:val="00E2056F"/>
    <w:rsid w:val="00E2253C"/>
    <w:rsid w:val="00E22731"/>
    <w:rsid w:val="00E22D7A"/>
    <w:rsid w:val="00E245C9"/>
    <w:rsid w:val="00E24B61"/>
    <w:rsid w:val="00E26315"/>
    <w:rsid w:val="00E2650A"/>
    <w:rsid w:val="00E27D00"/>
    <w:rsid w:val="00E319F8"/>
    <w:rsid w:val="00E31C43"/>
    <w:rsid w:val="00E32590"/>
    <w:rsid w:val="00E33BF8"/>
    <w:rsid w:val="00E33C1A"/>
    <w:rsid w:val="00E33CCB"/>
    <w:rsid w:val="00E33FAD"/>
    <w:rsid w:val="00E34F83"/>
    <w:rsid w:val="00E35E86"/>
    <w:rsid w:val="00E37A54"/>
    <w:rsid w:val="00E40467"/>
    <w:rsid w:val="00E40638"/>
    <w:rsid w:val="00E4138E"/>
    <w:rsid w:val="00E430A9"/>
    <w:rsid w:val="00E43366"/>
    <w:rsid w:val="00E436BC"/>
    <w:rsid w:val="00E43F66"/>
    <w:rsid w:val="00E4481E"/>
    <w:rsid w:val="00E44DD7"/>
    <w:rsid w:val="00E45476"/>
    <w:rsid w:val="00E45E9F"/>
    <w:rsid w:val="00E46069"/>
    <w:rsid w:val="00E505CC"/>
    <w:rsid w:val="00E51AC3"/>
    <w:rsid w:val="00E5290B"/>
    <w:rsid w:val="00E54414"/>
    <w:rsid w:val="00E54D83"/>
    <w:rsid w:val="00E550F3"/>
    <w:rsid w:val="00E555F1"/>
    <w:rsid w:val="00E5659F"/>
    <w:rsid w:val="00E61744"/>
    <w:rsid w:val="00E62749"/>
    <w:rsid w:val="00E6375E"/>
    <w:rsid w:val="00E675B9"/>
    <w:rsid w:val="00E7034C"/>
    <w:rsid w:val="00E708CA"/>
    <w:rsid w:val="00E7097A"/>
    <w:rsid w:val="00E71527"/>
    <w:rsid w:val="00E71BB0"/>
    <w:rsid w:val="00E736C5"/>
    <w:rsid w:val="00E7398C"/>
    <w:rsid w:val="00E755DC"/>
    <w:rsid w:val="00E75D46"/>
    <w:rsid w:val="00E7687C"/>
    <w:rsid w:val="00E77A2E"/>
    <w:rsid w:val="00E807B1"/>
    <w:rsid w:val="00E8213C"/>
    <w:rsid w:val="00E84DB7"/>
    <w:rsid w:val="00E872E3"/>
    <w:rsid w:val="00E90A1E"/>
    <w:rsid w:val="00E916E5"/>
    <w:rsid w:val="00E9258B"/>
    <w:rsid w:val="00E92F50"/>
    <w:rsid w:val="00E93F81"/>
    <w:rsid w:val="00E9402F"/>
    <w:rsid w:val="00E94230"/>
    <w:rsid w:val="00E94D92"/>
    <w:rsid w:val="00E94EB8"/>
    <w:rsid w:val="00E95B11"/>
    <w:rsid w:val="00E96325"/>
    <w:rsid w:val="00E96694"/>
    <w:rsid w:val="00E96FD9"/>
    <w:rsid w:val="00EA06D6"/>
    <w:rsid w:val="00EA1135"/>
    <w:rsid w:val="00EA11CD"/>
    <w:rsid w:val="00EA37B2"/>
    <w:rsid w:val="00EA4C7A"/>
    <w:rsid w:val="00EA5919"/>
    <w:rsid w:val="00EA6265"/>
    <w:rsid w:val="00EB0174"/>
    <w:rsid w:val="00EB0249"/>
    <w:rsid w:val="00EB07EF"/>
    <w:rsid w:val="00EB0DBF"/>
    <w:rsid w:val="00EB1187"/>
    <w:rsid w:val="00EB2F51"/>
    <w:rsid w:val="00EB2FEB"/>
    <w:rsid w:val="00EB3E04"/>
    <w:rsid w:val="00EB3E3D"/>
    <w:rsid w:val="00EB4895"/>
    <w:rsid w:val="00EB612C"/>
    <w:rsid w:val="00EB7287"/>
    <w:rsid w:val="00EC1B7C"/>
    <w:rsid w:val="00EC1F55"/>
    <w:rsid w:val="00EC22E1"/>
    <w:rsid w:val="00EC2B7B"/>
    <w:rsid w:val="00EC2F36"/>
    <w:rsid w:val="00EC4571"/>
    <w:rsid w:val="00EC6706"/>
    <w:rsid w:val="00EC6DE9"/>
    <w:rsid w:val="00EC73E4"/>
    <w:rsid w:val="00ED1F50"/>
    <w:rsid w:val="00ED24D7"/>
    <w:rsid w:val="00ED2C9F"/>
    <w:rsid w:val="00ED32B4"/>
    <w:rsid w:val="00ED5A14"/>
    <w:rsid w:val="00ED6AD5"/>
    <w:rsid w:val="00ED6CAE"/>
    <w:rsid w:val="00ED71C4"/>
    <w:rsid w:val="00ED7909"/>
    <w:rsid w:val="00EE040C"/>
    <w:rsid w:val="00EE2C6A"/>
    <w:rsid w:val="00EE2DA8"/>
    <w:rsid w:val="00EE3507"/>
    <w:rsid w:val="00EE3E4F"/>
    <w:rsid w:val="00EE4FD3"/>
    <w:rsid w:val="00EE54A8"/>
    <w:rsid w:val="00EE55CC"/>
    <w:rsid w:val="00EE591E"/>
    <w:rsid w:val="00EE6F3D"/>
    <w:rsid w:val="00EE7642"/>
    <w:rsid w:val="00EF0D3C"/>
    <w:rsid w:val="00EF12FB"/>
    <w:rsid w:val="00EF1B5E"/>
    <w:rsid w:val="00EF23EE"/>
    <w:rsid w:val="00EF2C5E"/>
    <w:rsid w:val="00EF482B"/>
    <w:rsid w:val="00EF580A"/>
    <w:rsid w:val="00EF59EA"/>
    <w:rsid w:val="00EF6F5B"/>
    <w:rsid w:val="00EF7F98"/>
    <w:rsid w:val="00F00916"/>
    <w:rsid w:val="00F027C9"/>
    <w:rsid w:val="00F02A80"/>
    <w:rsid w:val="00F05A1E"/>
    <w:rsid w:val="00F063EB"/>
    <w:rsid w:val="00F0721A"/>
    <w:rsid w:val="00F10DD1"/>
    <w:rsid w:val="00F11530"/>
    <w:rsid w:val="00F1316A"/>
    <w:rsid w:val="00F134B2"/>
    <w:rsid w:val="00F14DB6"/>
    <w:rsid w:val="00F163DF"/>
    <w:rsid w:val="00F16442"/>
    <w:rsid w:val="00F16BED"/>
    <w:rsid w:val="00F17315"/>
    <w:rsid w:val="00F173A4"/>
    <w:rsid w:val="00F2097F"/>
    <w:rsid w:val="00F223C7"/>
    <w:rsid w:val="00F22ECF"/>
    <w:rsid w:val="00F2477B"/>
    <w:rsid w:val="00F25BD8"/>
    <w:rsid w:val="00F2698B"/>
    <w:rsid w:val="00F26C73"/>
    <w:rsid w:val="00F271CD"/>
    <w:rsid w:val="00F300CC"/>
    <w:rsid w:val="00F302A7"/>
    <w:rsid w:val="00F30FAB"/>
    <w:rsid w:val="00F3177C"/>
    <w:rsid w:val="00F31DA9"/>
    <w:rsid w:val="00F3237F"/>
    <w:rsid w:val="00F33218"/>
    <w:rsid w:val="00F34C24"/>
    <w:rsid w:val="00F35DE0"/>
    <w:rsid w:val="00F37602"/>
    <w:rsid w:val="00F41B32"/>
    <w:rsid w:val="00F4228C"/>
    <w:rsid w:val="00F4254E"/>
    <w:rsid w:val="00F4298E"/>
    <w:rsid w:val="00F44238"/>
    <w:rsid w:val="00F45DC6"/>
    <w:rsid w:val="00F47718"/>
    <w:rsid w:val="00F47DBD"/>
    <w:rsid w:val="00F53A64"/>
    <w:rsid w:val="00F60280"/>
    <w:rsid w:val="00F605E0"/>
    <w:rsid w:val="00F60F1D"/>
    <w:rsid w:val="00F63C85"/>
    <w:rsid w:val="00F65AD4"/>
    <w:rsid w:val="00F65B24"/>
    <w:rsid w:val="00F6715C"/>
    <w:rsid w:val="00F67EBC"/>
    <w:rsid w:val="00F71E7A"/>
    <w:rsid w:val="00F71FE5"/>
    <w:rsid w:val="00F72746"/>
    <w:rsid w:val="00F72EA4"/>
    <w:rsid w:val="00F7356C"/>
    <w:rsid w:val="00F73F17"/>
    <w:rsid w:val="00F740C5"/>
    <w:rsid w:val="00F74A3B"/>
    <w:rsid w:val="00F74F2D"/>
    <w:rsid w:val="00F75148"/>
    <w:rsid w:val="00F754C1"/>
    <w:rsid w:val="00F756D6"/>
    <w:rsid w:val="00F75729"/>
    <w:rsid w:val="00F76431"/>
    <w:rsid w:val="00F764D9"/>
    <w:rsid w:val="00F77020"/>
    <w:rsid w:val="00F771FA"/>
    <w:rsid w:val="00F77FF0"/>
    <w:rsid w:val="00F80137"/>
    <w:rsid w:val="00F80ABB"/>
    <w:rsid w:val="00F81641"/>
    <w:rsid w:val="00F81647"/>
    <w:rsid w:val="00F82007"/>
    <w:rsid w:val="00F831F7"/>
    <w:rsid w:val="00F83553"/>
    <w:rsid w:val="00F83901"/>
    <w:rsid w:val="00F856A9"/>
    <w:rsid w:val="00F85F4E"/>
    <w:rsid w:val="00F862E5"/>
    <w:rsid w:val="00F8641E"/>
    <w:rsid w:val="00F8648C"/>
    <w:rsid w:val="00F86963"/>
    <w:rsid w:val="00F8737E"/>
    <w:rsid w:val="00F87BE8"/>
    <w:rsid w:val="00F90E3F"/>
    <w:rsid w:val="00F91651"/>
    <w:rsid w:val="00F92FFE"/>
    <w:rsid w:val="00F93B95"/>
    <w:rsid w:val="00F959DA"/>
    <w:rsid w:val="00F95A1E"/>
    <w:rsid w:val="00F967E2"/>
    <w:rsid w:val="00F97FE0"/>
    <w:rsid w:val="00FA048D"/>
    <w:rsid w:val="00FA09C6"/>
    <w:rsid w:val="00FA1386"/>
    <w:rsid w:val="00FA2564"/>
    <w:rsid w:val="00FA26C9"/>
    <w:rsid w:val="00FA2A32"/>
    <w:rsid w:val="00FA390C"/>
    <w:rsid w:val="00FA4186"/>
    <w:rsid w:val="00FA50A8"/>
    <w:rsid w:val="00FA682F"/>
    <w:rsid w:val="00FA6B22"/>
    <w:rsid w:val="00FA6E2D"/>
    <w:rsid w:val="00FA767B"/>
    <w:rsid w:val="00FA7A0B"/>
    <w:rsid w:val="00FA7D32"/>
    <w:rsid w:val="00FB01B4"/>
    <w:rsid w:val="00FB1A2C"/>
    <w:rsid w:val="00FB2DEC"/>
    <w:rsid w:val="00FB4E4B"/>
    <w:rsid w:val="00FB53BC"/>
    <w:rsid w:val="00FB6EDA"/>
    <w:rsid w:val="00FB7781"/>
    <w:rsid w:val="00FC0EBB"/>
    <w:rsid w:val="00FC145D"/>
    <w:rsid w:val="00FC19C3"/>
    <w:rsid w:val="00FC3276"/>
    <w:rsid w:val="00FC3A34"/>
    <w:rsid w:val="00FC3AF1"/>
    <w:rsid w:val="00FC3F74"/>
    <w:rsid w:val="00FC401B"/>
    <w:rsid w:val="00FC5752"/>
    <w:rsid w:val="00FC59FD"/>
    <w:rsid w:val="00FC609B"/>
    <w:rsid w:val="00FD05C1"/>
    <w:rsid w:val="00FD0DDD"/>
    <w:rsid w:val="00FD0E8C"/>
    <w:rsid w:val="00FD2E8E"/>
    <w:rsid w:val="00FD7291"/>
    <w:rsid w:val="00FD7F69"/>
    <w:rsid w:val="00FD7F6A"/>
    <w:rsid w:val="00FE01A6"/>
    <w:rsid w:val="00FE0D35"/>
    <w:rsid w:val="00FE2227"/>
    <w:rsid w:val="00FE2C25"/>
    <w:rsid w:val="00FE2D13"/>
    <w:rsid w:val="00FE48C3"/>
    <w:rsid w:val="00FE66E8"/>
    <w:rsid w:val="00FE6873"/>
    <w:rsid w:val="00FE7348"/>
    <w:rsid w:val="00FE77F9"/>
    <w:rsid w:val="00FF052C"/>
    <w:rsid w:val="00FF05B1"/>
    <w:rsid w:val="00FF29C0"/>
    <w:rsid w:val="00FF3BB1"/>
    <w:rsid w:val="00FF3C26"/>
    <w:rsid w:val="00FF3E8A"/>
    <w:rsid w:val="00FF42DC"/>
    <w:rsid w:val="00FF6538"/>
    <w:rsid w:val="00FF686B"/>
    <w:rsid w:val="00FF6DB5"/>
    <w:rsid w:val="107A6BBB"/>
    <w:rsid w:val="1CB30CC3"/>
    <w:rsid w:val="312A3A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0D803"/>
  <w15:chartTrackingRefBased/>
  <w15:docId w15:val="{1FBCFEB6-C453-42AE-ADBB-ABA0C379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293834"/>
    <w:pPr>
      <w:spacing w:after="225" w:line="240" w:lineRule="auto"/>
    </w:pPr>
    <w:rPr>
      <w:rFonts w:eastAsia="Times New Roman" w:cs="Open Sans"/>
      <w:color w:val="000000"/>
      <w:kern w:val="0"/>
      <w:sz w:val="24"/>
      <w:szCs w:val="24"/>
      <w:lang w:val="en-GB" w:eastAsia="en-GB"/>
      <w14:ligatures w14:val="none"/>
    </w:rPr>
  </w:style>
  <w:style w:type="paragraph" w:styleId="Heading1">
    <w:name w:val="heading 1"/>
    <w:basedOn w:val="Normal"/>
    <w:next w:val="Normal"/>
    <w:link w:val="Heading1Char"/>
    <w:uiPriority w:val="9"/>
    <w:qFormat/>
    <w:rsid w:val="00160F99"/>
    <w:pPr>
      <w:keepNext/>
      <w:keepLines/>
      <w:spacing w:before="360" w:after="80"/>
      <w:outlineLvl w:val="0"/>
    </w:pPr>
    <w:rPr>
      <w:rFonts w:ascii="Calibri" w:eastAsiaTheme="majorEastAsia" w:hAnsi="Calibri" w:cstheme="majorBidi"/>
      <w:b/>
      <w:color w:val="009CA6"/>
      <w:sz w:val="80"/>
      <w:szCs w:val="80"/>
    </w:rPr>
  </w:style>
  <w:style w:type="paragraph" w:styleId="Heading2">
    <w:name w:val="heading 2"/>
    <w:basedOn w:val="Normal"/>
    <w:next w:val="Normal"/>
    <w:link w:val="Heading2Char"/>
    <w:uiPriority w:val="9"/>
    <w:unhideWhenUsed/>
    <w:qFormat/>
    <w:rsid w:val="008951EF"/>
    <w:pPr>
      <w:keepNext/>
      <w:keepLines/>
      <w:spacing w:before="360" w:after="240"/>
      <w:outlineLvl w:val="1"/>
    </w:pPr>
    <w:rPr>
      <w:rFonts w:asciiTheme="majorHAnsi" w:eastAsiaTheme="majorEastAsia" w:hAnsiTheme="majorHAnsi" w:cstheme="majorBidi"/>
      <w:b/>
      <w:bCs/>
      <w:color w:val="009CA6"/>
      <w:sz w:val="48"/>
      <w:szCs w:val="48"/>
    </w:rPr>
  </w:style>
  <w:style w:type="paragraph" w:styleId="Heading3">
    <w:name w:val="heading 3"/>
    <w:basedOn w:val="Normal"/>
    <w:next w:val="Normal"/>
    <w:link w:val="Heading3Char"/>
    <w:uiPriority w:val="9"/>
    <w:unhideWhenUsed/>
    <w:qFormat/>
    <w:rsid w:val="008951EF"/>
    <w:pPr>
      <w:keepNext/>
      <w:keepLines/>
      <w:spacing w:before="160" w:after="240"/>
      <w:outlineLvl w:val="2"/>
    </w:pPr>
    <w:rPr>
      <w:rFonts w:asciiTheme="majorHAnsi" w:eastAsiaTheme="majorEastAsia" w:hAnsiTheme="majorHAnsi" w:cs="Calibri"/>
      <w:b/>
      <w:bCs/>
      <w:color w:val="415866"/>
      <w:sz w:val="36"/>
      <w:szCs w:val="36"/>
    </w:rPr>
  </w:style>
  <w:style w:type="paragraph" w:styleId="Heading4">
    <w:name w:val="heading 4"/>
    <w:basedOn w:val="Normal"/>
    <w:next w:val="Normal"/>
    <w:link w:val="Heading4Char"/>
    <w:uiPriority w:val="9"/>
    <w:unhideWhenUsed/>
    <w:qFormat/>
    <w:rsid w:val="00DD099C"/>
    <w:pPr>
      <w:keepNext/>
      <w:keepLines/>
      <w:spacing w:before="160" w:after="120"/>
      <w:outlineLvl w:val="3"/>
    </w:pPr>
    <w:rPr>
      <w:rFonts w:ascii="Calibri" w:eastAsiaTheme="majorEastAsia" w:hAnsi="Calibri" w:cs="Calibri"/>
      <w:b/>
      <w:bCs/>
      <w:color w:val="0F4761" w:themeColor="accent1" w:themeShade="BF"/>
      <w:sz w:val="28"/>
      <w:szCs w:val="28"/>
    </w:rPr>
  </w:style>
  <w:style w:type="paragraph" w:styleId="Heading5">
    <w:name w:val="heading 5"/>
    <w:basedOn w:val="Normal"/>
    <w:next w:val="Normal"/>
    <w:link w:val="Heading5Char"/>
    <w:uiPriority w:val="9"/>
    <w:semiHidden/>
    <w:unhideWhenUsed/>
    <w:qFormat/>
    <w:rsid w:val="005B2A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A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A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A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A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F99"/>
    <w:rPr>
      <w:rFonts w:ascii="Calibri" w:eastAsiaTheme="majorEastAsia" w:hAnsi="Calibri" w:cstheme="majorBidi"/>
      <w:b/>
      <w:color w:val="009CA6"/>
      <w:kern w:val="0"/>
      <w:sz w:val="80"/>
      <w:szCs w:val="80"/>
      <w:lang w:val="en-GB" w:eastAsia="en-GB"/>
      <w14:ligatures w14:val="none"/>
    </w:rPr>
  </w:style>
  <w:style w:type="character" w:customStyle="1" w:styleId="Heading2Char">
    <w:name w:val="Heading 2 Char"/>
    <w:basedOn w:val="DefaultParagraphFont"/>
    <w:link w:val="Heading2"/>
    <w:uiPriority w:val="9"/>
    <w:rsid w:val="008951EF"/>
    <w:rPr>
      <w:rFonts w:asciiTheme="majorHAnsi" w:eastAsiaTheme="majorEastAsia" w:hAnsiTheme="majorHAnsi" w:cstheme="majorBidi"/>
      <w:b/>
      <w:bCs/>
      <w:color w:val="009CA6"/>
      <w:kern w:val="0"/>
      <w:sz w:val="48"/>
      <w:szCs w:val="48"/>
      <w:lang w:val="en-GB" w:eastAsia="en-GB"/>
      <w14:ligatures w14:val="none"/>
    </w:rPr>
  </w:style>
  <w:style w:type="character" w:customStyle="1" w:styleId="Heading3Char">
    <w:name w:val="Heading 3 Char"/>
    <w:basedOn w:val="DefaultParagraphFont"/>
    <w:link w:val="Heading3"/>
    <w:uiPriority w:val="9"/>
    <w:rsid w:val="008951EF"/>
    <w:rPr>
      <w:rFonts w:asciiTheme="majorHAnsi" w:eastAsiaTheme="majorEastAsia" w:hAnsiTheme="majorHAnsi" w:cs="Calibri"/>
      <w:b/>
      <w:bCs/>
      <w:color w:val="415866"/>
      <w:kern w:val="0"/>
      <w:sz w:val="36"/>
      <w:szCs w:val="36"/>
      <w:lang w:val="en-GB" w:eastAsia="en-GB"/>
      <w14:ligatures w14:val="none"/>
    </w:rPr>
  </w:style>
  <w:style w:type="character" w:customStyle="1" w:styleId="Heading4Char">
    <w:name w:val="Heading 4 Char"/>
    <w:basedOn w:val="DefaultParagraphFont"/>
    <w:link w:val="Heading4"/>
    <w:uiPriority w:val="9"/>
    <w:rsid w:val="00DD099C"/>
    <w:rPr>
      <w:rFonts w:ascii="Calibri" w:eastAsiaTheme="majorEastAsia" w:hAnsi="Calibri" w:cs="Calibri"/>
      <w:b/>
      <w:bCs/>
      <w:color w:val="0F4761" w:themeColor="accent1" w:themeShade="BF"/>
      <w:kern w:val="0"/>
      <w:sz w:val="28"/>
      <w:szCs w:val="28"/>
      <w:lang w:val="en-GB" w:eastAsia="en-GB"/>
      <w14:ligatures w14:val="none"/>
    </w:rPr>
  </w:style>
  <w:style w:type="character" w:customStyle="1" w:styleId="Heading5Char">
    <w:name w:val="Heading 5 Char"/>
    <w:basedOn w:val="DefaultParagraphFont"/>
    <w:link w:val="Heading5"/>
    <w:uiPriority w:val="9"/>
    <w:semiHidden/>
    <w:rsid w:val="005B2A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A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A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A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A2B"/>
    <w:rPr>
      <w:rFonts w:eastAsiaTheme="majorEastAsia" w:cstheme="majorBidi"/>
      <w:color w:val="272727" w:themeColor="text1" w:themeTint="D8"/>
    </w:rPr>
  </w:style>
  <w:style w:type="paragraph" w:styleId="Title">
    <w:name w:val="Title"/>
    <w:aliases w:val="Section Title"/>
    <w:basedOn w:val="Normal"/>
    <w:next w:val="Normal"/>
    <w:link w:val="TitleChar"/>
    <w:uiPriority w:val="10"/>
    <w:qFormat/>
    <w:rsid w:val="005B2A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Section Title Char"/>
    <w:basedOn w:val="DefaultParagraphFont"/>
    <w:link w:val="Title"/>
    <w:uiPriority w:val="10"/>
    <w:rsid w:val="005B2A2B"/>
    <w:rPr>
      <w:rFonts w:asciiTheme="majorHAnsi" w:eastAsiaTheme="majorEastAsia" w:hAnsiTheme="majorHAnsi" w:cstheme="majorBidi"/>
      <w:color w:val="000000"/>
      <w:spacing w:val="-10"/>
      <w:kern w:val="28"/>
      <w:sz w:val="56"/>
      <w:szCs w:val="56"/>
      <w:lang w:val="en-GB" w:eastAsia="en-GB"/>
      <w14:ligatures w14:val="none"/>
    </w:rPr>
  </w:style>
  <w:style w:type="paragraph" w:styleId="Subtitle">
    <w:name w:val="Subtitle"/>
    <w:basedOn w:val="Heading1"/>
    <w:next w:val="Normal"/>
    <w:link w:val="SubtitleChar"/>
    <w:uiPriority w:val="11"/>
    <w:qFormat/>
    <w:rsid w:val="00B94009"/>
    <w:rPr>
      <w:rFonts w:cs="Calibri"/>
      <w:color w:val="005A64"/>
      <w:sz w:val="32"/>
      <w:szCs w:val="32"/>
      <w:lang w:val="en-AU" w:eastAsia="en-US"/>
    </w:rPr>
  </w:style>
  <w:style w:type="character" w:customStyle="1" w:styleId="SubtitleChar">
    <w:name w:val="Subtitle Char"/>
    <w:basedOn w:val="DefaultParagraphFont"/>
    <w:link w:val="Subtitle"/>
    <w:uiPriority w:val="11"/>
    <w:rsid w:val="00B94009"/>
    <w:rPr>
      <w:rFonts w:ascii="Calibri" w:eastAsiaTheme="majorEastAsia" w:hAnsi="Calibri" w:cs="Calibri"/>
      <w:b/>
      <w:color w:val="005A64"/>
      <w:kern w:val="0"/>
      <w:sz w:val="32"/>
      <w:szCs w:val="32"/>
      <w14:ligatures w14:val="none"/>
    </w:rPr>
  </w:style>
  <w:style w:type="paragraph" w:styleId="Quote">
    <w:name w:val="Quote"/>
    <w:basedOn w:val="Normal"/>
    <w:next w:val="Normal"/>
    <w:link w:val="QuoteChar"/>
    <w:uiPriority w:val="29"/>
    <w:qFormat/>
    <w:rsid w:val="005B2A2B"/>
    <w:pPr>
      <w:spacing w:before="160"/>
      <w:jc w:val="center"/>
    </w:pPr>
    <w:rPr>
      <w:i/>
      <w:iCs/>
      <w:color w:val="404040" w:themeColor="text1" w:themeTint="BF"/>
    </w:rPr>
  </w:style>
  <w:style w:type="character" w:customStyle="1" w:styleId="QuoteChar">
    <w:name w:val="Quote Char"/>
    <w:basedOn w:val="DefaultParagraphFont"/>
    <w:link w:val="Quote"/>
    <w:uiPriority w:val="29"/>
    <w:rsid w:val="005B2A2B"/>
    <w:rPr>
      <w:i/>
      <w:iCs/>
      <w:color w:val="404040" w:themeColor="text1" w:themeTint="BF"/>
    </w:rPr>
  </w:style>
  <w:style w:type="paragraph" w:styleId="ListParagraph">
    <w:name w:val="List Paragraph"/>
    <w:basedOn w:val="Normal"/>
    <w:uiPriority w:val="34"/>
    <w:qFormat/>
    <w:rsid w:val="009861B7"/>
    <w:pPr>
      <w:numPr>
        <w:numId w:val="29"/>
      </w:numPr>
      <w:tabs>
        <w:tab w:val="left" w:pos="426"/>
      </w:tabs>
      <w:spacing w:after="120"/>
      <w:ind w:left="426" w:hanging="425"/>
    </w:pPr>
    <w:rPr>
      <w:lang w:val="en-AU"/>
    </w:rPr>
  </w:style>
  <w:style w:type="character" w:styleId="IntenseEmphasis">
    <w:name w:val="Intense Emphasis"/>
    <w:basedOn w:val="DefaultParagraphFont"/>
    <w:uiPriority w:val="21"/>
    <w:qFormat/>
    <w:rsid w:val="005B2A2B"/>
    <w:rPr>
      <w:i/>
      <w:iCs/>
      <w:color w:val="0F4761" w:themeColor="accent1" w:themeShade="BF"/>
    </w:rPr>
  </w:style>
  <w:style w:type="paragraph" w:styleId="IntenseQuote">
    <w:name w:val="Intense Quote"/>
    <w:basedOn w:val="Normal"/>
    <w:next w:val="Normal"/>
    <w:link w:val="IntenseQuoteChar"/>
    <w:uiPriority w:val="30"/>
    <w:qFormat/>
    <w:rsid w:val="005B2A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A2B"/>
    <w:rPr>
      <w:i/>
      <w:iCs/>
      <w:color w:val="0F4761" w:themeColor="accent1" w:themeShade="BF"/>
    </w:rPr>
  </w:style>
  <w:style w:type="character" w:styleId="IntenseReference">
    <w:name w:val="Intense Reference"/>
    <w:basedOn w:val="DefaultParagraphFont"/>
    <w:uiPriority w:val="32"/>
    <w:qFormat/>
    <w:rsid w:val="005B2A2B"/>
    <w:rPr>
      <w:b/>
      <w:bCs/>
      <w:smallCaps/>
      <w:color w:val="0F4761" w:themeColor="accent1" w:themeShade="BF"/>
      <w:spacing w:val="5"/>
    </w:rPr>
  </w:style>
  <w:style w:type="paragraph" w:styleId="Header">
    <w:name w:val="header"/>
    <w:basedOn w:val="Normal"/>
    <w:link w:val="HeaderChar"/>
    <w:uiPriority w:val="99"/>
    <w:unhideWhenUsed/>
    <w:rsid w:val="005B2A2B"/>
    <w:pPr>
      <w:tabs>
        <w:tab w:val="center" w:pos="4513"/>
        <w:tab w:val="right" w:pos="9026"/>
      </w:tabs>
      <w:spacing w:after="0"/>
    </w:pPr>
  </w:style>
  <w:style w:type="character" w:customStyle="1" w:styleId="HeaderChar">
    <w:name w:val="Header Char"/>
    <w:basedOn w:val="DefaultParagraphFont"/>
    <w:link w:val="Header"/>
    <w:uiPriority w:val="99"/>
    <w:rsid w:val="005B2A2B"/>
    <w:rPr>
      <w:rFonts w:eastAsia="Times New Roman" w:cs="Open Sans"/>
      <w:color w:val="000000"/>
      <w:kern w:val="0"/>
      <w:sz w:val="24"/>
      <w:szCs w:val="24"/>
      <w:lang w:val="en-GB" w:eastAsia="en-GB"/>
      <w14:ligatures w14:val="none"/>
    </w:rPr>
  </w:style>
  <w:style w:type="paragraph" w:styleId="Footer">
    <w:name w:val="footer"/>
    <w:basedOn w:val="Normal"/>
    <w:link w:val="FooterChar"/>
    <w:uiPriority w:val="99"/>
    <w:unhideWhenUsed/>
    <w:rsid w:val="007F33D0"/>
    <w:pPr>
      <w:tabs>
        <w:tab w:val="center" w:pos="4513"/>
        <w:tab w:val="right" w:pos="9026"/>
      </w:tabs>
      <w:spacing w:after="0"/>
      <w:jc w:val="center"/>
    </w:pPr>
  </w:style>
  <w:style w:type="character" w:customStyle="1" w:styleId="FooterChar">
    <w:name w:val="Footer Char"/>
    <w:basedOn w:val="DefaultParagraphFont"/>
    <w:link w:val="Footer"/>
    <w:uiPriority w:val="99"/>
    <w:rsid w:val="007F33D0"/>
    <w:rPr>
      <w:rFonts w:eastAsia="Times New Roman" w:cs="Open Sans"/>
      <w:color w:val="000000"/>
      <w:kern w:val="0"/>
      <w:sz w:val="24"/>
      <w:szCs w:val="24"/>
      <w:lang w:val="en-GB" w:eastAsia="en-GB"/>
      <w14:ligatures w14:val="none"/>
    </w:rPr>
  </w:style>
  <w:style w:type="paragraph" w:customStyle="1" w:styleId="Body">
    <w:name w:val="Body"/>
    <w:basedOn w:val="Normal"/>
    <w:qFormat/>
    <w:rsid w:val="00EB3E04"/>
    <w:pPr>
      <w:tabs>
        <w:tab w:val="left" w:pos="9781"/>
      </w:tabs>
      <w:spacing w:before="120" w:after="120" w:line="288" w:lineRule="auto"/>
    </w:pPr>
    <w:rPr>
      <w:rFonts w:ascii="Calibri" w:eastAsiaTheme="minorHAnsi" w:hAnsi="Calibri" w:cs="Calibri"/>
      <w:color w:val="auto"/>
      <w:lang w:val="en-AU" w:eastAsia="en-US"/>
    </w:rPr>
  </w:style>
  <w:style w:type="paragraph" w:customStyle="1" w:styleId="H3">
    <w:name w:val="H3"/>
    <w:basedOn w:val="Normal"/>
    <w:qFormat/>
    <w:rsid w:val="00D408CC"/>
    <w:pPr>
      <w:tabs>
        <w:tab w:val="left" w:pos="9781"/>
      </w:tabs>
      <w:spacing w:before="120" w:after="120" w:line="288" w:lineRule="auto"/>
    </w:pPr>
    <w:rPr>
      <w:rFonts w:eastAsiaTheme="minorHAnsi" w:cstheme="minorHAnsi"/>
      <w:color w:val="009CA6"/>
      <w:sz w:val="36"/>
      <w:szCs w:val="36"/>
      <w:lang w:val="en-AU" w:eastAsia="en-US"/>
    </w:rPr>
  </w:style>
  <w:style w:type="paragraph" w:styleId="TOCHeading">
    <w:name w:val="TOC Heading"/>
    <w:basedOn w:val="Heading1"/>
    <w:next w:val="Normal"/>
    <w:uiPriority w:val="39"/>
    <w:unhideWhenUsed/>
    <w:qFormat/>
    <w:rsid w:val="000F0B2A"/>
    <w:pPr>
      <w:spacing w:before="240" w:after="0" w:line="259" w:lineRule="auto"/>
      <w:outlineLvl w:val="9"/>
    </w:pPr>
    <w:rPr>
      <w:sz w:val="32"/>
      <w:szCs w:val="32"/>
      <w:lang w:val="en-AU" w:eastAsia="en-AU"/>
    </w:rPr>
  </w:style>
  <w:style w:type="paragraph" w:styleId="TOC1">
    <w:name w:val="toc 1"/>
    <w:basedOn w:val="Normal"/>
    <w:next w:val="Normal"/>
    <w:autoRedefine/>
    <w:uiPriority w:val="39"/>
    <w:unhideWhenUsed/>
    <w:rsid w:val="00716E67"/>
    <w:pPr>
      <w:tabs>
        <w:tab w:val="right" w:pos="7088"/>
      </w:tabs>
      <w:spacing w:after="100"/>
    </w:pPr>
  </w:style>
  <w:style w:type="paragraph" w:styleId="TOC2">
    <w:name w:val="toc 2"/>
    <w:basedOn w:val="Normal"/>
    <w:next w:val="Normal"/>
    <w:autoRedefine/>
    <w:uiPriority w:val="39"/>
    <w:unhideWhenUsed/>
    <w:rsid w:val="000F0B2A"/>
    <w:pPr>
      <w:spacing w:after="100"/>
      <w:ind w:left="240"/>
    </w:pPr>
  </w:style>
  <w:style w:type="paragraph" w:styleId="TOC3">
    <w:name w:val="toc 3"/>
    <w:basedOn w:val="Normal"/>
    <w:next w:val="Normal"/>
    <w:autoRedefine/>
    <w:uiPriority w:val="39"/>
    <w:unhideWhenUsed/>
    <w:rsid w:val="000F0B2A"/>
    <w:pPr>
      <w:spacing w:after="100"/>
      <w:ind w:left="480"/>
    </w:pPr>
  </w:style>
  <w:style w:type="character" w:styleId="Hyperlink">
    <w:name w:val="Hyperlink"/>
    <w:basedOn w:val="DefaultParagraphFont"/>
    <w:uiPriority w:val="99"/>
    <w:unhideWhenUsed/>
    <w:rsid w:val="00DA4A06"/>
    <w:rPr>
      <w:color w:val="005A64"/>
      <w:u w:val="single"/>
    </w:rPr>
  </w:style>
  <w:style w:type="character" w:styleId="CommentReference">
    <w:name w:val="annotation reference"/>
    <w:basedOn w:val="DefaultParagraphFont"/>
    <w:uiPriority w:val="99"/>
    <w:semiHidden/>
    <w:unhideWhenUsed/>
    <w:rsid w:val="00040C54"/>
    <w:rPr>
      <w:sz w:val="16"/>
      <w:szCs w:val="16"/>
    </w:rPr>
  </w:style>
  <w:style w:type="paragraph" w:styleId="CommentText">
    <w:name w:val="annotation text"/>
    <w:basedOn w:val="Normal"/>
    <w:link w:val="CommentTextChar"/>
    <w:uiPriority w:val="99"/>
    <w:unhideWhenUsed/>
    <w:rsid w:val="00040C54"/>
    <w:pPr>
      <w:spacing w:after="160"/>
    </w:pPr>
    <w:rPr>
      <w:rFonts w:eastAsiaTheme="minorHAnsi" w:cstheme="minorBidi"/>
      <w:color w:val="auto"/>
      <w:kern w:val="2"/>
      <w:sz w:val="20"/>
      <w:szCs w:val="20"/>
      <w:lang w:val="en-AU" w:eastAsia="en-US"/>
      <w14:ligatures w14:val="standardContextual"/>
    </w:rPr>
  </w:style>
  <w:style w:type="character" w:customStyle="1" w:styleId="CommentTextChar">
    <w:name w:val="Comment Text Char"/>
    <w:basedOn w:val="DefaultParagraphFont"/>
    <w:link w:val="CommentText"/>
    <w:uiPriority w:val="99"/>
    <w:rsid w:val="00040C54"/>
    <w:rPr>
      <w:sz w:val="20"/>
      <w:szCs w:val="20"/>
    </w:rPr>
  </w:style>
  <w:style w:type="paragraph" w:styleId="CommentSubject">
    <w:name w:val="annotation subject"/>
    <w:basedOn w:val="CommentText"/>
    <w:next w:val="CommentText"/>
    <w:link w:val="CommentSubjectChar"/>
    <w:uiPriority w:val="99"/>
    <w:semiHidden/>
    <w:unhideWhenUsed/>
    <w:rsid w:val="001E7F79"/>
    <w:pPr>
      <w:spacing w:after="225"/>
      <w:jc w:val="both"/>
    </w:pPr>
    <w:rPr>
      <w:rFonts w:eastAsia="Times New Roman" w:cs="Open Sans"/>
      <w:b/>
      <w:bCs/>
      <w:color w:val="000000"/>
      <w:kern w:val="0"/>
      <w:lang w:val="en-GB" w:eastAsia="en-GB"/>
      <w14:ligatures w14:val="none"/>
    </w:rPr>
  </w:style>
  <w:style w:type="character" w:customStyle="1" w:styleId="CommentSubjectChar">
    <w:name w:val="Comment Subject Char"/>
    <w:basedOn w:val="CommentTextChar"/>
    <w:link w:val="CommentSubject"/>
    <w:uiPriority w:val="99"/>
    <w:semiHidden/>
    <w:rsid w:val="001E7F79"/>
    <w:rPr>
      <w:rFonts w:eastAsia="Times New Roman" w:cs="Open Sans"/>
      <w:b/>
      <w:bCs/>
      <w:color w:val="000000"/>
      <w:kern w:val="0"/>
      <w:sz w:val="20"/>
      <w:szCs w:val="20"/>
      <w:lang w:val="en-GB" w:eastAsia="en-GB"/>
      <w14:ligatures w14:val="none"/>
    </w:rPr>
  </w:style>
  <w:style w:type="paragraph" w:styleId="Revision">
    <w:name w:val="Revision"/>
    <w:hidden/>
    <w:uiPriority w:val="99"/>
    <w:semiHidden/>
    <w:rsid w:val="00CE1473"/>
    <w:pPr>
      <w:spacing w:after="0" w:line="240" w:lineRule="auto"/>
    </w:pPr>
    <w:rPr>
      <w:rFonts w:eastAsia="Times New Roman" w:cs="Open Sans"/>
      <w:color w:val="000000"/>
      <w:kern w:val="0"/>
      <w:sz w:val="24"/>
      <w:szCs w:val="24"/>
      <w:lang w:val="en-GB" w:eastAsia="en-GB"/>
      <w14:ligatures w14:val="none"/>
    </w:rPr>
  </w:style>
  <w:style w:type="character" w:styleId="UnresolvedMention">
    <w:name w:val="Unresolved Mention"/>
    <w:basedOn w:val="DefaultParagraphFont"/>
    <w:uiPriority w:val="99"/>
    <w:semiHidden/>
    <w:unhideWhenUsed/>
    <w:rsid w:val="00442AF9"/>
    <w:rPr>
      <w:color w:val="605E5C"/>
      <w:shd w:val="clear" w:color="auto" w:fill="E1DFDD"/>
    </w:rPr>
  </w:style>
  <w:style w:type="paragraph" w:styleId="NormalWeb">
    <w:name w:val="Normal (Web)"/>
    <w:basedOn w:val="Normal"/>
    <w:uiPriority w:val="99"/>
    <w:unhideWhenUsed/>
    <w:rsid w:val="00823CFE"/>
    <w:pPr>
      <w:spacing w:before="100" w:beforeAutospacing="1" w:after="100" w:afterAutospacing="1"/>
    </w:pPr>
    <w:rPr>
      <w:rFonts w:ascii="Times New Roman" w:hAnsi="Times New Roman" w:cs="Times New Roman"/>
      <w:color w:val="auto"/>
      <w:lang w:val="en-AU" w:eastAsia="en-AU"/>
    </w:rPr>
  </w:style>
  <w:style w:type="character" w:styleId="Emphasis">
    <w:name w:val="Emphasis"/>
    <w:basedOn w:val="DefaultParagraphFont"/>
    <w:uiPriority w:val="20"/>
    <w:qFormat/>
    <w:rsid w:val="00823CFE"/>
    <w:rPr>
      <w:i/>
      <w:iCs/>
    </w:rPr>
  </w:style>
  <w:style w:type="character" w:styleId="FollowedHyperlink">
    <w:name w:val="FollowedHyperlink"/>
    <w:basedOn w:val="DefaultParagraphFont"/>
    <w:uiPriority w:val="99"/>
    <w:semiHidden/>
    <w:unhideWhenUsed/>
    <w:rsid w:val="004F3A49"/>
    <w:rPr>
      <w:color w:val="96607D" w:themeColor="followedHyperlink"/>
      <w:u w:val="single"/>
    </w:rPr>
  </w:style>
  <w:style w:type="character" w:styleId="LineNumber">
    <w:name w:val="line number"/>
    <w:basedOn w:val="DefaultParagraphFont"/>
    <w:uiPriority w:val="99"/>
    <w:semiHidden/>
    <w:unhideWhenUsed/>
    <w:rsid w:val="001D7376"/>
  </w:style>
  <w:style w:type="table" w:styleId="TableGrid">
    <w:name w:val="Table Grid"/>
    <w:basedOn w:val="TableNormal"/>
    <w:uiPriority w:val="39"/>
    <w:rsid w:val="00F05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edBy">
    <w:name w:val="SignedBy"/>
    <w:basedOn w:val="Normal"/>
    <w:qFormat/>
    <w:rsid w:val="002033CE"/>
    <w:pPr>
      <w:spacing w:before="80" w:after="200" w:line="259" w:lineRule="auto"/>
    </w:pPr>
    <w:rPr>
      <w:rFonts w:cs="Calibri"/>
      <w:b/>
      <w:i/>
      <w:iCs/>
      <w:color w:val="005A6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hs.sa.gov.au/how-we-help/child-and-family-support/tools-for-organisations/practitioner-resources/practice-guides/engaging-with-dads-and-men-who-use-violence" TargetMode="External"/><Relationship Id="rId26" Type="http://schemas.openxmlformats.org/officeDocument/2006/relationships/hyperlink" Target="mailto:DHSLivedExperienceNetwork@sa.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dultssupportingkids.com.au/" TargetMode="External"/><Relationship Id="rId25" Type="http://schemas.openxmlformats.org/officeDocument/2006/relationships/hyperlink" Target="https://dhs.sa.gov.au/LEN" TargetMode="External"/><Relationship Id="rId2" Type="http://schemas.openxmlformats.org/officeDocument/2006/relationships/customXml" Target="../customXml/item2.xml"/><Relationship Id="rId16" Type="http://schemas.openxmlformats.org/officeDocument/2006/relationships/hyperlink" Target="https://www.thefrontproject.org.au/policy-and-research/research/414-how-to-embed-learning-systems-in-social-services-a-case-study-of-south-australias-child-and-family-support-system" TargetMode="Externa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yperlink" Target="mailto:DHSLivedExperienceNetwork@sa.gov.au"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yperlink" Target="https://dhs.sa.gov.au/LEN-practice-guide"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rio\OneDrive%20-%20South%20Australia%20Government\Desktop\LEN%20outward%20facing%20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1992dd-3f2a-4830-993f-9d7570a7de8f">
      <Terms xmlns="http://schemas.microsoft.com/office/infopath/2007/PartnerControls"/>
    </lcf76f155ced4ddcb4097134ff3c332f>
    <Person2 xmlns="d61992dd-3f2a-4830-993f-9d7570a7de8f">
      <UserInfo>
        <DisplayName/>
        <AccountId xsi:nil="true"/>
        <AccountType/>
      </UserInfo>
    </Person2>
    <Person xmlns="d61992dd-3f2a-4830-993f-9d7570a7de8f">
      <UserInfo>
        <DisplayName/>
        <AccountId xsi:nil="true"/>
        <AccountType/>
      </UserInfo>
    </Person>
    <TaxCatchAll xmlns="dc1328ec-5db0-4adb-8da4-f62d70296e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617A1A1D6D5F47AA06DB6E5BA87FA2" ma:contentTypeVersion="20" ma:contentTypeDescription="Create a new document." ma:contentTypeScope="" ma:versionID="ed7e30c4aca1330490fc344048828c24">
  <xsd:schema xmlns:xsd="http://www.w3.org/2001/XMLSchema" xmlns:xs="http://www.w3.org/2001/XMLSchema" xmlns:p="http://schemas.microsoft.com/office/2006/metadata/properties" xmlns:ns2="d61992dd-3f2a-4830-993f-9d7570a7de8f" xmlns:ns3="dc1328ec-5db0-4adb-8da4-f62d70296ec0" targetNamespace="http://schemas.microsoft.com/office/2006/metadata/properties" ma:root="true" ma:fieldsID="6dd9d8ad8b8f484cf72abd671a233f7c" ns2:_="" ns3:_="">
    <xsd:import namespace="d61992dd-3f2a-4830-993f-9d7570a7de8f"/>
    <xsd:import namespace="dc1328ec-5db0-4adb-8da4-f62d70296e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 minOccurs="0"/>
                <xsd:element ref="ns2:Person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992dd-3f2a-4830-993f-9d7570a7d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son2" ma:index="27" nillable="true" ma:displayName="Person 2" ma:format="Dropdown" ma:list="UserInfo" ma:SharePointGroup="0" ma:internalName="Person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1328ec-5db0-4adb-8da4-f62d70296e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18bf70-b9b4-4b5f-a103-bd8f6e27bc33}" ma:internalName="TaxCatchAll" ma:showField="CatchAllData" ma:web="dc1328ec-5db0-4adb-8da4-f62d70296e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117F9A-FFDB-4B06-8D8D-6C1270285A80}">
  <ds:schemaRefs>
    <ds:schemaRef ds:uri="http://schemas.microsoft.com/office/2006/metadata/properties"/>
    <ds:schemaRef ds:uri="http://schemas.microsoft.com/office/infopath/2007/PartnerControls"/>
    <ds:schemaRef ds:uri="d61992dd-3f2a-4830-993f-9d7570a7de8f"/>
    <ds:schemaRef ds:uri="dc1328ec-5db0-4adb-8da4-f62d70296ec0"/>
  </ds:schemaRefs>
</ds:datastoreItem>
</file>

<file path=customXml/itemProps2.xml><?xml version="1.0" encoding="utf-8"?>
<ds:datastoreItem xmlns:ds="http://schemas.openxmlformats.org/officeDocument/2006/customXml" ds:itemID="{30F2FD2F-80E8-409C-9A6D-0CF35FDE1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992dd-3f2a-4830-993f-9d7570a7de8f"/>
    <ds:schemaRef ds:uri="dc1328ec-5db0-4adb-8da4-f62d70296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7B1BF-F2E0-4AAC-A47E-469CF682B493}">
  <ds:schemaRefs>
    <ds:schemaRef ds:uri="http://schemas.openxmlformats.org/officeDocument/2006/bibliography"/>
  </ds:schemaRefs>
</ds:datastoreItem>
</file>

<file path=customXml/itemProps4.xml><?xml version="1.0" encoding="utf-8"?>
<ds:datastoreItem xmlns:ds="http://schemas.openxmlformats.org/officeDocument/2006/customXml" ds:itemID="{0312AEF7-27D6-43EA-B790-FA722E3F3BF0}">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LEN outward facing doc</Template>
  <TotalTime>742</TotalTime>
  <Pages>12</Pages>
  <Words>3810</Words>
  <Characters>21717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Lived Experience Network - Impact Report 2006</vt:lpstr>
    </vt:vector>
  </TitlesOfParts>
  <Company/>
  <LinksUpToDate>false</LinksUpToDate>
  <CharactersWithSpaces>25477</CharactersWithSpaces>
  <SharedDoc>false</SharedDoc>
  <HLinks>
    <vt:vector size="96" baseType="variant">
      <vt:variant>
        <vt:i4>65592</vt:i4>
      </vt:variant>
      <vt:variant>
        <vt:i4>78</vt:i4>
      </vt:variant>
      <vt:variant>
        <vt:i4>0</vt:i4>
      </vt:variant>
      <vt:variant>
        <vt:i4>5</vt:i4>
      </vt:variant>
      <vt:variant>
        <vt:lpwstr>https://dhs.sa.gov.au/__data/assets/pdf_file/0015/142071/Lived-Experience-Practice-Guide.pdf</vt:lpwstr>
      </vt:variant>
      <vt:variant>
        <vt:lpwstr/>
      </vt:variant>
      <vt:variant>
        <vt:i4>7274514</vt:i4>
      </vt:variant>
      <vt:variant>
        <vt:i4>75</vt:i4>
      </vt:variant>
      <vt:variant>
        <vt:i4>0</vt:i4>
      </vt:variant>
      <vt:variant>
        <vt:i4>5</vt:i4>
      </vt:variant>
      <vt:variant>
        <vt:lpwstr>mailto:DHSLivedExperienceNetwork@sa.gov.au</vt:lpwstr>
      </vt:variant>
      <vt:variant>
        <vt:lpwstr/>
      </vt:variant>
      <vt:variant>
        <vt:i4>524309</vt:i4>
      </vt:variant>
      <vt:variant>
        <vt:i4>72</vt:i4>
      </vt:variant>
      <vt:variant>
        <vt:i4>0</vt:i4>
      </vt:variant>
      <vt:variant>
        <vt:i4>5</vt:i4>
      </vt:variant>
      <vt:variant>
        <vt:lpwstr>https://dhs.sa.gov.au/how-we-help/child-and-family-support/help-for-families/intensive-family-services/frequently-asked-questions-about-safer-family-services</vt:lpwstr>
      </vt:variant>
      <vt:variant>
        <vt:lpwstr/>
      </vt:variant>
      <vt:variant>
        <vt:i4>3866720</vt:i4>
      </vt:variant>
      <vt:variant>
        <vt:i4>69</vt:i4>
      </vt:variant>
      <vt:variant>
        <vt:i4>0</vt:i4>
      </vt:variant>
      <vt:variant>
        <vt:i4>5</vt:i4>
      </vt:variant>
      <vt:variant>
        <vt:lpwstr>https://aus01.safelinks.protection.outlook.com/?url=https%3A%2F%2Fdhs.sa.gov.au%2Fhow-we-help%2Fchild-and-family-support%2Ftools-for-organisations%2Fpractitioner-resources%2Fpractice-guides%2Fengaging-with-dads-and-men-who-use-violence&amp;data=05%7C02%7CJackson.Riordan%40sa.gov.au%7C92547b0eae8842a3391408de6db4a760%7Cbda528f7fca9432fbc98bd7e90d40906%7C0%7C0%7C639068819986792958%7CUnknown%7CTWFpbGZsb3d8eyJFbXB0eU1hcGkiOnRydWUsIlYiOiIwLjAuMDAwMCIsIlAiOiJXaW4zMiIsIkFOIjoiTWFpbCIsIldUIjoyfQ%3D%3D%7C0%7C%7C%7C&amp;sdata=PbDSFWr2AeFTGFK2M8cok8eX76H6FpkesUdjzxfdKS4%3D&amp;reserved=0</vt:lpwstr>
      </vt:variant>
      <vt:variant>
        <vt:lpwstr/>
      </vt:variant>
      <vt:variant>
        <vt:i4>3014716</vt:i4>
      </vt:variant>
      <vt:variant>
        <vt:i4>66</vt:i4>
      </vt:variant>
      <vt:variant>
        <vt:i4>0</vt:i4>
      </vt:variant>
      <vt:variant>
        <vt:i4>5</vt:i4>
      </vt:variant>
      <vt:variant>
        <vt:lpwstr>https://sagov-my.sharepoint.com/personal/paula_mckenzie-brown2_sa_gov_au/Documents/Desktop/EIRD/Lived Experience Network/LEN Quarterly Reports  from 2023/LEN Quarterly Report October 2025 - month 2026/The Centre for Policy Development?xsdata=MDV8MDJ8SmFja3Nvbi5SaW9yZGFuQHNhLmdvdi5hdXxkYzRjNmEwMmUzOTc0NDkzODBhNjA4ZGU2M2I2NmVhNXxiZGE1MjhmN2ZjYTk0MzJmYmM5OGJkN2U5MGQ0MDkwNnwwfDB8NjM5MDU3ODMyMzcwNjI3MDIwfFVua25vd258VFdGcGJHWnNiM2Q4ZXlKRmJYQjBlVTFoY0draU9uUnlkV1VzSWxZaU9pSXdMakF1TURBd01DSXNJbEFpT2lKWGFXNHpNaUlzSWtGT0lqb2lUV0ZwYkNJc0lsZFVJam95ZlE9PXwwfHx8&amp;sdata=ZXFkanhsYVUybFVmL1VyL3VmRDBjdjZoSGY1SG9PYUpZdWhwYVV4bE5SVT0%3d</vt:lpwstr>
      </vt:variant>
      <vt:variant>
        <vt:lpwstr/>
      </vt:variant>
      <vt:variant>
        <vt:i4>6422643</vt:i4>
      </vt:variant>
      <vt:variant>
        <vt:i4>63</vt:i4>
      </vt:variant>
      <vt:variant>
        <vt:i4>0</vt:i4>
      </vt:variant>
      <vt:variant>
        <vt:i4>5</vt:i4>
      </vt:variant>
      <vt:variant>
        <vt:lpwstr>https://aus01.safelinks.protection.outlook.com/?url=https%3A%2F%2Fwww.thefrontproject.org.au%2F&amp;data=05%7C02%7CJackson.Riordan%40sa.gov.au%7Cdc4c6a02e397449380a608de63b66ea5%7Cbda528f7fca9432fbc98bd7e90d40906%7C0%7C0%7C639057832370646437%7CUnknown%7CTWFpbGZsb3d8eyJFbXB0eU1hcGkiOnRydWUsIlYiOiIwLjAuMDAwMCIsIlAiOiJXaW4zMiIsIkFOIjoiTWFpbCIsIldUIjoyfQ%3D%3D%7C0%7C%7C%7C&amp;sdata=Te5ubRuYFoFEOsI4DQeZyCBs1GJnE%2FD%2BBA8RgpTujuY%3D&amp;reserved=0</vt:lpwstr>
      </vt:variant>
      <vt:variant>
        <vt:lpwstr/>
      </vt:variant>
      <vt:variant>
        <vt:i4>1966128</vt:i4>
      </vt:variant>
      <vt:variant>
        <vt:i4>56</vt:i4>
      </vt:variant>
      <vt:variant>
        <vt:i4>0</vt:i4>
      </vt:variant>
      <vt:variant>
        <vt:i4>5</vt:i4>
      </vt:variant>
      <vt:variant>
        <vt:lpwstr/>
      </vt:variant>
      <vt:variant>
        <vt:lpwstr>_Toc222320280</vt:lpwstr>
      </vt:variant>
      <vt:variant>
        <vt:i4>1114160</vt:i4>
      </vt:variant>
      <vt:variant>
        <vt:i4>50</vt:i4>
      </vt:variant>
      <vt:variant>
        <vt:i4>0</vt:i4>
      </vt:variant>
      <vt:variant>
        <vt:i4>5</vt:i4>
      </vt:variant>
      <vt:variant>
        <vt:lpwstr/>
      </vt:variant>
      <vt:variant>
        <vt:lpwstr>_Toc222320277</vt:lpwstr>
      </vt:variant>
      <vt:variant>
        <vt:i4>1114160</vt:i4>
      </vt:variant>
      <vt:variant>
        <vt:i4>44</vt:i4>
      </vt:variant>
      <vt:variant>
        <vt:i4>0</vt:i4>
      </vt:variant>
      <vt:variant>
        <vt:i4>5</vt:i4>
      </vt:variant>
      <vt:variant>
        <vt:lpwstr/>
      </vt:variant>
      <vt:variant>
        <vt:lpwstr>_Toc222320274</vt:lpwstr>
      </vt:variant>
      <vt:variant>
        <vt:i4>1114160</vt:i4>
      </vt:variant>
      <vt:variant>
        <vt:i4>38</vt:i4>
      </vt:variant>
      <vt:variant>
        <vt:i4>0</vt:i4>
      </vt:variant>
      <vt:variant>
        <vt:i4>5</vt:i4>
      </vt:variant>
      <vt:variant>
        <vt:lpwstr/>
      </vt:variant>
      <vt:variant>
        <vt:lpwstr>_Toc222320271</vt:lpwstr>
      </vt:variant>
      <vt:variant>
        <vt:i4>1114160</vt:i4>
      </vt:variant>
      <vt:variant>
        <vt:i4>32</vt:i4>
      </vt:variant>
      <vt:variant>
        <vt:i4>0</vt:i4>
      </vt:variant>
      <vt:variant>
        <vt:i4>5</vt:i4>
      </vt:variant>
      <vt:variant>
        <vt:lpwstr/>
      </vt:variant>
      <vt:variant>
        <vt:lpwstr>_Toc222320270</vt:lpwstr>
      </vt:variant>
      <vt:variant>
        <vt:i4>1048624</vt:i4>
      </vt:variant>
      <vt:variant>
        <vt:i4>26</vt:i4>
      </vt:variant>
      <vt:variant>
        <vt:i4>0</vt:i4>
      </vt:variant>
      <vt:variant>
        <vt:i4>5</vt:i4>
      </vt:variant>
      <vt:variant>
        <vt:lpwstr/>
      </vt:variant>
      <vt:variant>
        <vt:lpwstr>_Toc222320263</vt:lpwstr>
      </vt:variant>
      <vt:variant>
        <vt:i4>1245232</vt:i4>
      </vt:variant>
      <vt:variant>
        <vt:i4>20</vt:i4>
      </vt:variant>
      <vt:variant>
        <vt:i4>0</vt:i4>
      </vt:variant>
      <vt:variant>
        <vt:i4>5</vt:i4>
      </vt:variant>
      <vt:variant>
        <vt:lpwstr/>
      </vt:variant>
      <vt:variant>
        <vt:lpwstr>_Toc222320256</vt:lpwstr>
      </vt:variant>
      <vt:variant>
        <vt:i4>1245232</vt:i4>
      </vt:variant>
      <vt:variant>
        <vt:i4>14</vt:i4>
      </vt:variant>
      <vt:variant>
        <vt:i4>0</vt:i4>
      </vt:variant>
      <vt:variant>
        <vt:i4>5</vt:i4>
      </vt:variant>
      <vt:variant>
        <vt:lpwstr/>
      </vt:variant>
      <vt:variant>
        <vt:lpwstr>_Toc222320255</vt:lpwstr>
      </vt:variant>
      <vt:variant>
        <vt:i4>1245232</vt:i4>
      </vt:variant>
      <vt:variant>
        <vt:i4>8</vt:i4>
      </vt:variant>
      <vt:variant>
        <vt:i4>0</vt:i4>
      </vt:variant>
      <vt:variant>
        <vt:i4>5</vt:i4>
      </vt:variant>
      <vt:variant>
        <vt:lpwstr/>
      </vt:variant>
      <vt:variant>
        <vt:lpwstr>_Toc222320251</vt:lpwstr>
      </vt:variant>
      <vt:variant>
        <vt:i4>1179696</vt:i4>
      </vt:variant>
      <vt:variant>
        <vt:i4>2</vt:i4>
      </vt:variant>
      <vt:variant>
        <vt:i4>0</vt:i4>
      </vt:variant>
      <vt:variant>
        <vt:i4>5</vt:i4>
      </vt:variant>
      <vt:variant>
        <vt:lpwstr/>
      </vt:variant>
      <vt:variant>
        <vt:lpwstr>_Toc222320249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Lived Experience Network - Impact Report 2006</dc:title>
  <dc:subject/>
  <dc:creator>Jackson Riordan</dc:creator>
  <cp:keywords>LEN Impact Report</cp:keywords>
  <dc:description/>
  <cp:lastModifiedBy>Edwards, Stephanie (DHS)</cp:lastModifiedBy>
  <cp:revision>28</cp:revision>
  <cp:lastPrinted>2026-02-19T04:29:00Z</cp:lastPrinted>
  <dcterms:created xsi:type="dcterms:W3CDTF">2026-07-07T00:34:00Z</dcterms:created>
  <dcterms:modified xsi:type="dcterms:W3CDTF">2026-07-22T04:41:00Z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6b641df0,635024bc,75a27b6a,53d544cf,6c81ba0e,1bdd101d</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6cf82abb,6ee2c415,e1b838d,22e08bdc,2c7dc683,480cf685</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MediaServiceImageTags">
    <vt:lpwstr/>
  </property>
  <property fmtid="{D5CDD505-2E9C-101B-9397-08002B2CF9AE}" pid="9" name="_dlc_DocIdItemGuid">
    <vt:lpwstr>db15d64b-daa3-40cd-a2c9-d60bd7f3d56b</vt:lpwstr>
  </property>
  <property fmtid="{D5CDD505-2E9C-101B-9397-08002B2CF9AE}" pid="10" name="ContentTypeId">
    <vt:lpwstr>0x01010052617A1A1D6D5F47AA06DB6E5BA87FA2</vt:lpwstr>
  </property>
</Properties>
</file>